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2684F" w14:textId="77777777" w:rsidR="0023645D" w:rsidRDefault="0023645D" w:rsidP="0023645D">
      <w:pPr>
        <w:jc w:val="center"/>
      </w:pPr>
      <w:r>
        <w:rPr>
          <w:noProof/>
          <w:sz w:val="28"/>
          <w:szCs w:val="28"/>
        </w:rPr>
        <w:t xml:space="preserve">    </w:t>
      </w:r>
      <w:r>
        <w:rPr>
          <w:noProof/>
          <w:sz w:val="28"/>
          <w:szCs w:val="28"/>
        </w:rPr>
        <w:drawing>
          <wp:inline distT="0" distB="0" distL="0" distR="0" wp14:anchorId="042EE8CE" wp14:editId="16A5E1CF">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6750"/>
                    </a:xfrm>
                    <a:prstGeom prst="rect">
                      <a:avLst/>
                    </a:prstGeom>
                    <a:noFill/>
                    <a:ln w="9525">
                      <a:noFill/>
                      <a:miter lim="800000"/>
                      <a:headEnd/>
                      <a:tailEnd/>
                    </a:ln>
                  </pic:spPr>
                </pic:pic>
              </a:graphicData>
            </a:graphic>
          </wp:inline>
        </w:drawing>
      </w:r>
    </w:p>
    <w:p w14:paraId="53B8892C" w14:textId="77777777" w:rsidR="0023645D" w:rsidRPr="001D3882" w:rsidRDefault="0023645D" w:rsidP="0023645D">
      <w:pPr>
        <w:jc w:val="center"/>
        <w:rPr>
          <w:sz w:val="28"/>
          <w:szCs w:val="28"/>
        </w:rPr>
      </w:pPr>
      <w:r>
        <w:t xml:space="preserve"> </w:t>
      </w:r>
      <w:r w:rsidRPr="001D3882">
        <w:rPr>
          <w:sz w:val="28"/>
          <w:szCs w:val="28"/>
        </w:rPr>
        <w:t>РОССИЙСКАЯ ФЕДЕРАЦИЯ</w:t>
      </w:r>
    </w:p>
    <w:p w14:paraId="69733B18" w14:textId="77777777" w:rsidR="0023645D" w:rsidRPr="0023645D" w:rsidRDefault="0023645D" w:rsidP="0023645D">
      <w:pPr>
        <w:pStyle w:val="1"/>
        <w:rPr>
          <w:b w:val="0"/>
          <w:bCs/>
          <w:szCs w:val="28"/>
        </w:rPr>
      </w:pPr>
      <w:r w:rsidRPr="0023645D">
        <w:rPr>
          <w:b w:val="0"/>
          <w:bCs/>
          <w:szCs w:val="28"/>
        </w:rPr>
        <w:t>РОСТОВСКАЯ ОБЛАСТЬ</w:t>
      </w:r>
    </w:p>
    <w:p w14:paraId="04AEE6F5" w14:textId="77777777" w:rsidR="0023645D" w:rsidRPr="0023645D" w:rsidRDefault="0023645D" w:rsidP="0023645D">
      <w:pPr>
        <w:pStyle w:val="af3"/>
        <w:rPr>
          <w:bCs/>
          <w:sz w:val="28"/>
          <w:szCs w:val="28"/>
        </w:rPr>
      </w:pPr>
      <w:proofErr w:type="gramStart"/>
      <w:r w:rsidRPr="0023645D">
        <w:rPr>
          <w:bCs/>
          <w:sz w:val="28"/>
          <w:szCs w:val="28"/>
        </w:rPr>
        <w:t>МАТВЕЕВО  КУРГАНСКИЙ</w:t>
      </w:r>
      <w:proofErr w:type="gramEnd"/>
      <w:r w:rsidRPr="0023645D">
        <w:rPr>
          <w:bCs/>
          <w:sz w:val="28"/>
          <w:szCs w:val="28"/>
        </w:rPr>
        <w:t xml:space="preserve"> РАЙОН</w:t>
      </w:r>
    </w:p>
    <w:p w14:paraId="44DEF34F" w14:textId="77777777" w:rsidR="0023645D" w:rsidRPr="00BF0341" w:rsidRDefault="0023645D" w:rsidP="0023645D">
      <w:pPr>
        <w:pStyle w:val="a3"/>
        <w:jc w:val="center"/>
        <w:rPr>
          <w:szCs w:val="28"/>
        </w:rPr>
      </w:pPr>
      <w:r w:rsidRPr="00BF0341">
        <w:rPr>
          <w:szCs w:val="28"/>
        </w:rPr>
        <w:t>МУНИЦИПАЛЬНОЕ ОБРАЗОВАНИЕ</w:t>
      </w:r>
    </w:p>
    <w:p w14:paraId="38290148" w14:textId="77777777" w:rsidR="0023645D" w:rsidRPr="00BF0341" w:rsidRDefault="0023645D" w:rsidP="0023645D">
      <w:pPr>
        <w:pStyle w:val="a3"/>
        <w:jc w:val="center"/>
        <w:rPr>
          <w:szCs w:val="28"/>
        </w:rPr>
      </w:pPr>
      <w:r w:rsidRPr="00BF0341">
        <w:rPr>
          <w:szCs w:val="28"/>
        </w:rPr>
        <w:t>«МАТВЕЕВО-КУРГАНСКОЕ СЕЛЬСКОЕ ПОСЕЛЕНИЕ»</w:t>
      </w:r>
    </w:p>
    <w:p w14:paraId="1822E9FF" w14:textId="77777777" w:rsidR="0023645D" w:rsidRPr="00BF0341" w:rsidRDefault="0023645D" w:rsidP="0023645D">
      <w:pPr>
        <w:pStyle w:val="a3"/>
        <w:jc w:val="center"/>
        <w:rPr>
          <w:szCs w:val="28"/>
        </w:rPr>
      </w:pPr>
      <w:r w:rsidRPr="00BF0341">
        <w:rPr>
          <w:szCs w:val="28"/>
        </w:rPr>
        <w:t xml:space="preserve">АДМИНИСТРАЦИЯ МАТВЕЕВО-КУРГАНСКОГО СЕЛЬСКОГО </w:t>
      </w:r>
    </w:p>
    <w:p w14:paraId="0E779004" w14:textId="3BD7D313" w:rsidR="0023645D" w:rsidRDefault="0023645D" w:rsidP="0023645D">
      <w:pPr>
        <w:pStyle w:val="a3"/>
        <w:jc w:val="center"/>
        <w:rPr>
          <w:szCs w:val="28"/>
        </w:rPr>
      </w:pPr>
      <w:r w:rsidRPr="00BF0341">
        <w:rPr>
          <w:szCs w:val="28"/>
        </w:rPr>
        <w:t>ПОСЕЛЕНИЯ</w:t>
      </w:r>
    </w:p>
    <w:p w14:paraId="61C9668D" w14:textId="77777777" w:rsidR="0023645D" w:rsidRPr="00BF0341" w:rsidRDefault="0023645D" w:rsidP="0023645D">
      <w:pPr>
        <w:pStyle w:val="a3"/>
        <w:jc w:val="center"/>
        <w:rPr>
          <w:szCs w:val="28"/>
        </w:rPr>
      </w:pPr>
    </w:p>
    <w:p w14:paraId="1BDC9BA8" w14:textId="77777777" w:rsidR="0023645D" w:rsidRPr="00666220" w:rsidRDefault="0023645D" w:rsidP="0023645D">
      <w:pPr>
        <w:jc w:val="center"/>
        <w:outlineLvl w:val="0"/>
        <w:rPr>
          <w:b/>
          <w:sz w:val="28"/>
          <w:szCs w:val="28"/>
        </w:rPr>
      </w:pPr>
      <w:r w:rsidRPr="00666220">
        <w:rPr>
          <w:b/>
          <w:sz w:val="28"/>
          <w:szCs w:val="28"/>
        </w:rPr>
        <w:t>ПОСТАНОВЛЕНИЕ</w:t>
      </w:r>
    </w:p>
    <w:p w14:paraId="794C4A54" w14:textId="77777777" w:rsidR="0023645D" w:rsidRPr="00A27312" w:rsidRDefault="0023645D" w:rsidP="0023645D">
      <w:pPr>
        <w:jc w:val="center"/>
        <w:rPr>
          <w:sz w:val="26"/>
          <w:szCs w:val="26"/>
        </w:rPr>
      </w:pPr>
    </w:p>
    <w:p w14:paraId="7ECC7199" w14:textId="4E83C309" w:rsidR="0023645D" w:rsidRPr="00A27312" w:rsidRDefault="0023645D" w:rsidP="0023645D">
      <w:pPr>
        <w:rPr>
          <w:sz w:val="26"/>
          <w:szCs w:val="26"/>
        </w:rPr>
      </w:pPr>
      <w:r w:rsidRPr="00A27312">
        <w:rPr>
          <w:sz w:val="26"/>
          <w:szCs w:val="26"/>
        </w:rPr>
        <w:t>«</w:t>
      </w:r>
      <w:r>
        <w:rPr>
          <w:sz w:val="26"/>
          <w:szCs w:val="26"/>
        </w:rPr>
        <w:t>23</w:t>
      </w:r>
      <w:r w:rsidRPr="00A27312">
        <w:rPr>
          <w:sz w:val="26"/>
          <w:szCs w:val="26"/>
        </w:rPr>
        <w:t xml:space="preserve">» </w:t>
      </w:r>
      <w:proofErr w:type="gramStart"/>
      <w:r>
        <w:rPr>
          <w:sz w:val="26"/>
          <w:szCs w:val="26"/>
        </w:rPr>
        <w:t>июля</w:t>
      </w:r>
      <w:r w:rsidRPr="00A27312">
        <w:rPr>
          <w:sz w:val="26"/>
          <w:szCs w:val="26"/>
        </w:rPr>
        <w:t xml:space="preserve">  202</w:t>
      </w:r>
      <w:r>
        <w:rPr>
          <w:sz w:val="26"/>
          <w:szCs w:val="26"/>
        </w:rPr>
        <w:t>6</w:t>
      </w:r>
      <w:proofErr w:type="gramEnd"/>
      <w:r w:rsidRPr="00A27312">
        <w:rPr>
          <w:sz w:val="26"/>
          <w:szCs w:val="26"/>
        </w:rPr>
        <w:t xml:space="preserve"> г.</w:t>
      </w:r>
      <w:r w:rsidRPr="00A27312">
        <w:rPr>
          <w:b/>
          <w:sz w:val="26"/>
          <w:szCs w:val="26"/>
        </w:rPr>
        <w:t xml:space="preserve">                          </w:t>
      </w:r>
      <w:r>
        <w:rPr>
          <w:b/>
          <w:sz w:val="26"/>
          <w:szCs w:val="26"/>
        </w:rPr>
        <w:t xml:space="preserve">    </w:t>
      </w:r>
      <w:proofErr w:type="gramStart"/>
      <w:r w:rsidRPr="00A27312">
        <w:rPr>
          <w:sz w:val="26"/>
          <w:szCs w:val="26"/>
        </w:rPr>
        <w:t xml:space="preserve">№  </w:t>
      </w:r>
      <w:r>
        <w:rPr>
          <w:sz w:val="26"/>
          <w:szCs w:val="26"/>
        </w:rPr>
        <w:t>151</w:t>
      </w:r>
      <w:proofErr w:type="gramEnd"/>
      <w:r w:rsidRPr="00A27312">
        <w:rPr>
          <w:sz w:val="26"/>
          <w:szCs w:val="26"/>
        </w:rPr>
        <w:t xml:space="preserve">              </w:t>
      </w:r>
      <w:r>
        <w:rPr>
          <w:sz w:val="26"/>
          <w:szCs w:val="26"/>
        </w:rPr>
        <w:t xml:space="preserve">       </w:t>
      </w:r>
      <w:r w:rsidRPr="00A27312">
        <w:rPr>
          <w:sz w:val="26"/>
          <w:szCs w:val="26"/>
        </w:rPr>
        <w:t xml:space="preserve">   п. Матвеев Курган</w:t>
      </w:r>
    </w:p>
    <w:p w14:paraId="758C0FC7" w14:textId="77777777" w:rsidR="0064161A" w:rsidRPr="00AD4A6E" w:rsidRDefault="0064161A" w:rsidP="0023645D">
      <w:pPr>
        <w:adjustRightInd w:val="0"/>
        <w:snapToGrid w:val="0"/>
        <w:spacing w:line="276" w:lineRule="auto"/>
        <w:ind w:right="-29"/>
        <w:jc w:val="both"/>
        <w:rPr>
          <w:bCs/>
          <w:sz w:val="26"/>
          <w:szCs w:val="26"/>
        </w:rPr>
      </w:pPr>
    </w:p>
    <w:p w14:paraId="380D2913" w14:textId="22D09421" w:rsidR="005E23FC" w:rsidRDefault="0064161A" w:rsidP="0023645D">
      <w:pPr>
        <w:autoSpaceDE w:val="0"/>
        <w:autoSpaceDN w:val="0"/>
        <w:adjustRightInd w:val="0"/>
        <w:snapToGrid w:val="0"/>
        <w:spacing w:line="276" w:lineRule="auto"/>
        <w:ind w:right="-29" w:firstLine="709"/>
        <w:jc w:val="center"/>
        <w:rPr>
          <w:bCs/>
          <w:sz w:val="26"/>
          <w:szCs w:val="26"/>
        </w:rPr>
      </w:pPr>
      <w:r w:rsidRPr="00AD4A6E">
        <w:rPr>
          <w:bCs/>
          <w:kern w:val="2"/>
          <w:sz w:val="26"/>
          <w:szCs w:val="26"/>
        </w:rPr>
        <w:t xml:space="preserve">«Об утверждении Порядка организации работы по рассмотрению обращений граждан в Администрации </w:t>
      </w:r>
      <w:r w:rsidR="00507AC6" w:rsidRPr="00AD4A6E">
        <w:rPr>
          <w:bCs/>
          <w:kern w:val="2"/>
          <w:sz w:val="26"/>
          <w:szCs w:val="26"/>
        </w:rPr>
        <w:t>Матвеево-Курганск</w:t>
      </w:r>
      <w:r w:rsidR="002804A9" w:rsidRPr="00AD4A6E">
        <w:rPr>
          <w:bCs/>
          <w:kern w:val="2"/>
          <w:sz w:val="26"/>
          <w:szCs w:val="26"/>
        </w:rPr>
        <w:t>ого</w:t>
      </w:r>
      <w:r w:rsidRPr="00AD4A6E">
        <w:rPr>
          <w:bCs/>
          <w:kern w:val="2"/>
          <w:sz w:val="26"/>
          <w:szCs w:val="26"/>
        </w:rPr>
        <w:t xml:space="preserve"> сельского поселения»</w:t>
      </w:r>
    </w:p>
    <w:p w14:paraId="36CF82B7" w14:textId="77777777" w:rsidR="0023645D" w:rsidRPr="0023645D" w:rsidRDefault="0023645D" w:rsidP="0023645D">
      <w:pPr>
        <w:autoSpaceDE w:val="0"/>
        <w:autoSpaceDN w:val="0"/>
        <w:adjustRightInd w:val="0"/>
        <w:snapToGrid w:val="0"/>
        <w:spacing w:line="276" w:lineRule="auto"/>
        <w:ind w:right="-29" w:firstLine="709"/>
        <w:jc w:val="center"/>
        <w:rPr>
          <w:bCs/>
          <w:sz w:val="26"/>
          <w:szCs w:val="26"/>
        </w:rPr>
      </w:pPr>
    </w:p>
    <w:p w14:paraId="12F79BD0" w14:textId="0F3C6928" w:rsidR="00507AC6" w:rsidRPr="0023645D" w:rsidRDefault="005E23FC" w:rsidP="0023645D">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В соответствии с Федеральным законом от 02.05.2006 № 59-ФЗ «О порядке рассмотрения обращений граждан Российской Федерации», </w:t>
      </w:r>
      <w:r w:rsidR="00CF2A6F" w:rsidRPr="00AD4A6E">
        <w:rPr>
          <w:kern w:val="2"/>
          <w:sz w:val="26"/>
          <w:szCs w:val="26"/>
        </w:rPr>
        <w:t>Федеральным законом от 28.12.2024 № 547-ФЗ «О внесении изменений в Федеральный закон «О порядке рассмотрения обращений граждан Российской Федерации»</w:t>
      </w:r>
      <w:r w:rsidR="000B4D6D" w:rsidRPr="00AD4A6E">
        <w:rPr>
          <w:kern w:val="2"/>
          <w:sz w:val="26"/>
          <w:szCs w:val="26"/>
        </w:rPr>
        <w:t xml:space="preserve">, </w:t>
      </w:r>
      <w:r w:rsidRPr="00AD4A6E">
        <w:rPr>
          <w:kern w:val="2"/>
          <w:sz w:val="26"/>
          <w:szCs w:val="26"/>
        </w:rPr>
        <w:t>Областным законом от 18.09.2006 № 540-ЗС «Об обращениях граждан»</w:t>
      </w:r>
      <w:r w:rsidR="00600C8E" w:rsidRPr="00AD4A6E">
        <w:rPr>
          <w:kern w:val="2"/>
          <w:sz w:val="26"/>
          <w:szCs w:val="26"/>
        </w:rPr>
        <w:t xml:space="preserve">, </w:t>
      </w:r>
      <w:r w:rsidR="00507AC6" w:rsidRPr="00AD4A6E">
        <w:rPr>
          <w:kern w:val="2"/>
          <w:sz w:val="26"/>
          <w:szCs w:val="26"/>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19.05.2023 № 86, </w:t>
      </w:r>
      <w:r w:rsidR="00600C8E" w:rsidRPr="00AD4A6E">
        <w:rPr>
          <w:kern w:val="2"/>
          <w:sz w:val="26"/>
          <w:szCs w:val="26"/>
        </w:rPr>
        <w:t xml:space="preserve">Администрация </w:t>
      </w:r>
      <w:r w:rsidR="00507AC6" w:rsidRPr="00AD4A6E">
        <w:rPr>
          <w:kern w:val="2"/>
          <w:sz w:val="26"/>
          <w:szCs w:val="26"/>
        </w:rPr>
        <w:t>Матвеево-Курганск</w:t>
      </w:r>
      <w:r w:rsidR="002804A9" w:rsidRPr="00AD4A6E">
        <w:rPr>
          <w:kern w:val="2"/>
          <w:sz w:val="26"/>
          <w:szCs w:val="26"/>
        </w:rPr>
        <w:t>ог</w:t>
      </w:r>
      <w:r w:rsidR="0064161A" w:rsidRPr="00AD4A6E">
        <w:rPr>
          <w:kern w:val="2"/>
          <w:sz w:val="26"/>
          <w:szCs w:val="26"/>
        </w:rPr>
        <w:t>о сельского поселения</w:t>
      </w:r>
      <w:r w:rsidR="00600C8E" w:rsidRPr="00AD4A6E">
        <w:rPr>
          <w:b/>
          <w:spacing w:val="60"/>
          <w:kern w:val="2"/>
          <w:sz w:val="26"/>
          <w:szCs w:val="26"/>
        </w:rPr>
        <w:t xml:space="preserve"> </w:t>
      </w:r>
    </w:p>
    <w:p w14:paraId="40213BD3" w14:textId="77777777" w:rsidR="005E23FC" w:rsidRPr="00AD4A6E" w:rsidRDefault="00D36A50" w:rsidP="00CF2A6F">
      <w:pPr>
        <w:autoSpaceDE w:val="0"/>
        <w:autoSpaceDN w:val="0"/>
        <w:adjustRightInd w:val="0"/>
        <w:snapToGrid w:val="0"/>
        <w:spacing w:line="276" w:lineRule="auto"/>
        <w:ind w:right="-29" w:firstLine="709"/>
        <w:jc w:val="center"/>
        <w:rPr>
          <w:sz w:val="26"/>
          <w:szCs w:val="26"/>
        </w:rPr>
      </w:pPr>
      <w:r w:rsidRPr="00AD4A6E">
        <w:rPr>
          <w:sz w:val="26"/>
          <w:szCs w:val="26"/>
        </w:rPr>
        <w:t>ПОСТАНОВЛЯЕТ:</w:t>
      </w:r>
    </w:p>
    <w:p w14:paraId="5600EF82" w14:textId="77777777" w:rsidR="005E23FC" w:rsidRPr="00AD4A6E" w:rsidRDefault="005E23FC" w:rsidP="00D36A50">
      <w:pPr>
        <w:autoSpaceDE w:val="0"/>
        <w:autoSpaceDN w:val="0"/>
        <w:adjustRightInd w:val="0"/>
        <w:snapToGrid w:val="0"/>
        <w:spacing w:line="276" w:lineRule="auto"/>
        <w:ind w:right="-29" w:firstLine="709"/>
        <w:jc w:val="both"/>
        <w:rPr>
          <w:kern w:val="2"/>
          <w:sz w:val="26"/>
          <w:szCs w:val="26"/>
        </w:rPr>
      </w:pPr>
      <w:r w:rsidRPr="00AD4A6E">
        <w:rPr>
          <w:kern w:val="2"/>
          <w:sz w:val="26"/>
          <w:szCs w:val="26"/>
        </w:rPr>
        <w:t>1.</w:t>
      </w:r>
      <w:r w:rsidR="00507AC6" w:rsidRPr="00AD4A6E">
        <w:rPr>
          <w:kern w:val="2"/>
          <w:sz w:val="26"/>
          <w:szCs w:val="26"/>
        </w:rPr>
        <w:t xml:space="preserve"> </w:t>
      </w:r>
      <w:r w:rsidRPr="00AD4A6E">
        <w:rPr>
          <w:kern w:val="2"/>
          <w:sz w:val="26"/>
          <w:szCs w:val="26"/>
        </w:rPr>
        <w:t xml:space="preserve">Утвердить Порядок организации работы по рассмотрению обращений граждан в </w:t>
      </w:r>
      <w:r w:rsidR="002D5B6E" w:rsidRPr="00AD4A6E">
        <w:rPr>
          <w:kern w:val="2"/>
          <w:sz w:val="26"/>
          <w:szCs w:val="26"/>
        </w:rPr>
        <w:t xml:space="preserve">Администрации </w:t>
      </w:r>
      <w:r w:rsidR="00507AC6" w:rsidRPr="00AD4A6E">
        <w:rPr>
          <w:kern w:val="2"/>
          <w:sz w:val="26"/>
          <w:szCs w:val="26"/>
        </w:rPr>
        <w:t>Матвеево-Курганск</w:t>
      </w:r>
      <w:r w:rsidR="002804A9" w:rsidRPr="00AD4A6E">
        <w:rPr>
          <w:kern w:val="2"/>
          <w:sz w:val="26"/>
          <w:szCs w:val="26"/>
        </w:rPr>
        <w:t xml:space="preserve">ого </w:t>
      </w:r>
      <w:r w:rsidR="0064161A" w:rsidRPr="00AD4A6E">
        <w:rPr>
          <w:kern w:val="2"/>
          <w:sz w:val="26"/>
          <w:szCs w:val="26"/>
        </w:rPr>
        <w:t>сельского поселения</w:t>
      </w:r>
      <w:r w:rsidR="002D5B6E" w:rsidRPr="00AD4A6E">
        <w:rPr>
          <w:kern w:val="2"/>
          <w:sz w:val="26"/>
          <w:szCs w:val="26"/>
        </w:rPr>
        <w:t xml:space="preserve"> </w:t>
      </w:r>
      <w:r w:rsidRPr="00AD4A6E">
        <w:rPr>
          <w:kern w:val="2"/>
          <w:sz w:val="26"/>
          <w:szCs w:val="26"/>
        </w:rPr>
        <w:t>согласно приложению.</w:t>
      </w:r>
    </w:p>
    <w:p w14:paraId="7CF1309B" w14:textId="406A1F0D" w:rsidR="000B4D6D" w:rsidRPr="00AD4A6E" w:rsidRDefault="000B4D6D" w:rsidP="00D36A50">
      <w:pPr>
        <w:autoSpaceDE w:val="0"/>
        <w:autoSpaceDN w:val="0"/>
        <w:adjustRightInd w:val="0"/>
        <w:snapToGrid w:val="0"/>
        <w:spacing w:line="276" w:lineRule="auto"/>
        <w:ind w:right="-29" w:firstLine="709"/>
        <w:jc w:val="both"/>
        <w:rPr>
          <w:kern w:val="2"/>
          <w:sz w:val="26"/>
          <w:szCs w:val="26"/>
        </w:rPr>
      </w:pPr>
      <w:r w:rsidRPr="00AD4A6E">
        <w:rPr>
          <w:kern w:val="2"/>
          <w:sz w:val="26"/>
          <w:szCs w:val="26"/>
        </w:rPr>
        <w:t>2.</w:t>
      </w:r>
      <w:r w:rsidR="00CF2A6F" w:rsidRPr="00AD4A6E">
        <w:rPr>
          <w:kern w:val="2"/>
          <w:sz w:val="26"/>
          <w:szCs w:val="26"/>
        </w:rPr>
        <w:t xml:space="preserve"> </w:t>
      </w:r>
      <w:r w:rsidR="00D36A50" w:rsidRPr="00AD4A6E">
        <w:rPr>
          <w:kern w:val="2"/>
          <w:sz w:val="26"/>
          <w:szCs w:val="26"/>
        </w:rPr>
        <w:t>Настоящее постановление вступает в силу со дня его официального опубликования.</w:t>
      </w:r>
    </w:p>
    <w:p w14:paraId="423604C6" w14:textId="386B95B9" w:rsidR="005928A8" w:rsidRPr="00AD4A6E" w:rsidRDefault="005928A8" w:rsidP="005928A8">
      <w:pPr>
        <w:widowControl w:val="0"/>
        <w:spacing w:line="276" w:lineRule="auto"/>
        <w:ind w:firstLine="720"/>
        <w:jc w:val="both"/>
        <w:outlineLvl w:val="0"/>
        <w:rPr>
          <w:sz w:val="28"/>
          <w:szCs w:val="28"/>
        </w:rPr>
      </w:pPr>
      <w:r w:rsidRPr="00AD4A6E">
        <w:rPr>
          <w:rFonts w:eastAsia="Calibri"/>
          <w:sz w:val="28"/>
          <w:szCs w:val="28"/>
          <w:lang w:eastAsia="en-US"/>
        </w:rPr>
        <w:t xml:space="preserve">3. </w:t>
      </w:r>
      <w:bookmarkStart w:id="0" w:name="_Hlk235773729"/>
      <w:r w:rsidRPr="00AD4A6E">
        <w:rPr>
          <w:rFonts w:eastAsia="Calibri"/>
          <w:sz w:val="28"/>
          <w:szCs w:val="28"/>
          <w:lang w:eastAsia="en-US"/>
        </w:rPr>
        <w:t xml:space="preserve">Настоящее постановление </w:t>
      </w:r>
      <w:r w:rsidRPr="00AD4A6E">
        <w:rPr>
          <w:sz w:val="28"/>
          <w:szCs w:val="28"/>
        </w:rPr>
        <w:t xml:space="preserve">вступает в силу со дня его официального опубликования на официальном сайте Администрации </w:t>
      </w:r>
      <w:r w:rsidRPr="00AD4A6E">
        <w:rPr>
          <w:bCs/>
          <w:sz w:val="28"/>
          <w:szCs w:val="28"/>
        </w:rPr>
        <w:t>Матвеево-Курганского</w:t>
      </w:r>
      <w:r w:rsidRPr="00AD4A6E">
        <w:rPr>
          <w:sz w:val="28"/>
          <w:szCs w:val="28"/>
        </w:rPr>
        <w:t xml:space="preserve"> сельского поселения в информационно-телекоммуникационной сети «Интернет» и информационном бюллетене.</w:t>
      </w:r>
    </w:p>
    <w:bookmarkEnd w:id="0"/>
    <w:p w14:paraId="4ECBB6C2" w14:textId="77777777" w:rsidR="002B3283" w:rsidRPr="00AD4A6E" w:rsidRDefault="002B3283" w:rsidP="00CF2A6F">
      <w:pPr>
        <w:autoSpaceDE w:val="0"/>
        <w:autoSpaceDN w:val="0"/>
        <w:adjustRightInd w:val="0"/>
        <w:snapToGrid w:val="0"/>
        <w:spacing w:line="276" w:lineRule="auto"/>
        <w:ind w:right="-29" w:firstLine="709"/>
        <w:jc w:val="both"/>
        <w:rPr>
          <w:kern w:val="2"/>
          <w:sz w:val="26"/>
          <w:szCs w:val="26"/>
        </w:rPr>
      </w:pPr>
      <w:r w:rsidRPr="00AD4A6E">
        <w:rPr>
          <w:kern w:val="2"/>
          <w:sz w:val="26"/>
          <w:szCs w:val="26"/>
        </w:rPr>
        <w:t>4.</w:t>
      </w:r>
      <w:r w:rsidRPr="00AD4A6E">
        <w:rPr>
          <w:rFonts w:eastAsia="Calibri"/>
          <w:sz w:val="26"/>
          <w:szCs w:val="26"/>
          <w:lang w:eastAsia="en-US"/>
        </w:rPr>
        <w:t xml:space="preserve"> </w:t>
      </w:r>
      <w:r w:rsidR="00E50CFB" w:rsidRPr="00AD4A6E">
        <w:rPr>
          <w:kern w:val="2"/>
          <w:sz w:val="26"/>
          <w:szCs w:val="26"/>
        </w:rPr>
        <w:t>Признать утратившим</w:t>
      </w:r>
      <w:r w:rsidR="002829A0" w:rsidRPr="00AD4A6E">
        <w:rPr>
          <w:kern w:val="2"/>
          <w:sz w:val="26"/>
          <w:szCs w:val="26"/>
        </w:rPr>
        <w:t xml:space="preserve"> силу постановление</w:t>
      </w:r>
      <w:r w:rsidR="00E50CFB" w:rsidRPr="00AD4A6E">
        <w:rPr>
          <w:kern w:val="2"/>
          <w:sz w:val="26"/>
          <w:szCs w:val="26"/>
        </w:rPr>
        <w:t xml:space="preserve"> Администрации </w:t>
      </w:r>
      <w:r w:rsidR="00507AC6" w:rsidRPr="00AD4A6E">
        <w:rPr>
          <w:kern w:val="2"/>
          <w:sz w:val="26"/>
          <w:szCs w:val="26"/>
        </w:rPr>
        <w:t>Матвеево-Курганск</w:t>
      </w:r>
      <w:r w:rsidR="00BC0B25" w:rsidRPr="00AD4A6E">
        <w:rPr>
          <w:kern w:val="2"/>
          <w:sz w:val="26"/>
          <w:szCs w:val="26"/>
        </w:rPr>
        <w:t>ого</w:t>
      </w:r>
      <w:r w:rsidR="00E50CFB" w:rsidRPr="00AD4A6E">
        <w:rPr>
          <w:kern w:val="2"/>
          <w:sz w:val="26"/>
          <w:szCs w:val="26"/>
        </w:rPr>
        <w:t xml:space="preserve"> сельского поселения </w:t>
      </w:r>
      <w:r w:rsidR="002829A0" w:rsidRPr="00AD4A6E">
        <w:rPr>
          <w:kern w:val="2"/>
          <w:sz w:val="26"/>
          <w:szCs w:val="26"/>
        </w:rPr>
        <w:t xml:space="preserve">от </w:t>
      </w:r>
      <w:r w:rsidR="00CF2A6F" w:rsidRPr="00AD4A6E">
        <w:rPr>
          <w:kern w:val="2"/>
          <w:sz w:val="26"/>
          <w:szCs w:val="26"/>
        </w:rPr>
        <w:t>11.02.2011</w:t>
      </w:r>
      <w:r w:rsidR="002829A0" w:rsidRPr="00AD4A6E">
        <w:rPr>
          <w:kern w:val="2"/>
          <w:sz w:val="26"/>
          <w:szCs w:val="26"/>
        </w:rPr>
        <w:t xml:space="preserve"> № </w:t>
      </w:r>
      <w:r w:rsidR="00CF2A6F" w:rsidRPr="00AD4A6E">
        <w:rPr>
          <w:kern w:val="2"/>
          <w:sz w:val="26"/>
          <w:szCs w:val="26"/>
        </w:rPr>
        <w:t>22а</w:t>
      </w:r>
      <w:r w:rsidR="002829A0" w:rsidRPr="00AD4A6E">
        <w:rPr>
          <w:kern w:val="2"/>
          <w:sz w:val="26"/>
          <w:szCs w:val="26"/>
        </w:rPr>
        <w:t xml:space="preserve"> «Об утверждении </w:t>
      </w:r>
      <w:r w:rsidR="00CF2A6F" w:rsidRPr="00AD4A6E">
        <w:rPr>
          <w:kern w:val="2"/>
          <w:sz w:val="26"/>
          <w:szCs w:val="26"/>
        </w:rPr>
        <w:t>Административного Регламента исполнения муниципальной функции рассмотрения обращений граждан в администрации Матвеево-Курганского сельского поселения</w:t>
      </w:r>
      <w:r w:rsidR="00E50CFB" w:rsidRPr="00AD4A6E">
        <w:rPr>
          <w:kern w:val="2"/>
          <w:sz w:val="26"/>
          <w:szCs w:val="26"/>
        </w:rPr>
        <w:t>»</w:t>
      </w:r>
      <w:r w:rsidR="00CF2A6F" w:rsidRPr="00AD4A6E">
        <w:rPr>
          <w:kern w:val="2"/>
          <w:sz w:val="26"/>
          <w:szCs w:val="26"/>
        </w:rPr>
        <w:t>.</w:t>
      </w:r>
    </w:p>
    <w:p w14:paraId="6C225426" w14:textId="557DE736" w:rsidR="008D7904" w:rsidRPr="0023645D" w:rsidRDefault="000B4D6D" w:rsidP="0023645D">
      <w:pPr>
        <w:autoSpaceDE w:val="0"/>
        <w:autoSpaceDN w:val="0"/>
        <w:adjustRightInd w:val="0"/>
        <w:snapToGrid w:val="0"/>
        <w:spacing w:line="276" w:lineRule="auto"/>
        <w:ind w:right="-29" w:firstLine="709"/>
        <w:jc w:val="both"/>
        <w:rPr>
          <w:kern w:val="2"/>
          <w:sz w:val="26"/>
          <w:szCs w:val="26"/>
        </w:rPr>
      </w:pPr>
      <w:r w:rsidRPr="00AD4A6E">
        <w:rPr>
          <w:kern w:val="2"/>
          <w:sz w:val="26"/>
          <w:szCs w:val="26"/>
        </w:rPr>
        <w:t>5</w:t>
      </w:r>
      <w:r w:rsidR="005E23FC" w:rsidRPr="00AD4A6E">
        <w:rPr>
          <w:kern w:val="2"/>
          <w:sz w:val="26"/>
          <w:szCs w:val="26"/>
        </w:rPr>
        <w:t>.</w:t>
      </w:r>
      <w:r w:rsidR="00E50CFB" w:rsidRPr="00AD4A6E">
        <w:rPr>
          <w:kern w:val="2"/>
          <w:sz w:val="26"/>
          <w:szCs w:val="26"/>
        </w:rPr>
        <w:t xml:space="preserve"> Контроль за </w:t>
      </w:r>
      <w:r w:rsidR="00CF2A6F" w:rsidRPr="00AD4A6E">
        <w:rPr>
          <w:kern w:val="2"/>
          <w:sz w:val="26"/>
          <w:szCs w:val="26"/>
        </w:rPr>
        <w:t>ис</w:t>
      </w:r>
      <w:r w:rsidR="00E50CFB" w:rsidRPr="00AD4A6E">
        <w:rPr>
          <w:kern w:val="2"/>
          <w:sz w:val="26"/>
          <w:szCs w:val="26"/>
        </w:rPr>
        <w:t xml:space="preserve">полнением настоящего постановления </w:t>
      </w:r>
      <w:r w:rsidR="00CF2A6F" w:rsidRPr="00AD4A6E">
        <w:rPr>
          <w:kern w:val="2"/>
          <w:sz w:val="26"/>
          <w:szCs w:val="26"/>
        </w:rPr>
        <w:t>оставляю за собой.</w:t>
      </w:r>
    </w:p>
    <w:p w14:paraId="7C033362" w14:textId="77777777" w:rsidR="00CF2A6F" w:rsidRPr="00AD4A6E" w:rsidRDefault="00CF2A6F" w:rsidP="00CF2A6F">
      <w:pPr>
        <w:pBdr>
          <w:top w:val="nil"/>
          <w:left w:val="nil"/>
          <w:bottom w:val="nil"/>
          <w:right w:val="nil"/>
          <w:between w:val="nil"/>
          <w:bar w:val="nil"/>
        </w:pBdr>
        <w:suppressAutoHyphens/>
        <w:spacing w:line="276" w:lineRule="auto"/>
        <w:rPr>
          <w:rFonts w:eastAsia="Arial Unicode MS" w:cs="Arial Unicode MS"/>
          <w:sz w:val="26"/>
          <w:szCs w:val="26"/>
          <w:u w:color="000000"/>
          <w:bdr w:val="nil"/>
          <w14:textOutline w14:w="0" w14:cap="flat" w14:cmpd="sng" w14:algn="ctr">
            <w14:noFill/>
            <w14:prstDash w14:val="solid"/>
            <w14:bevel/>
          </w14:textOutline>
        </w:rPr>
      </w:pPr>
      <w:r w:rsidRPr="00AD4A6E">
        <w:rPr>
          <w:rFonts w:eastAsia="Arial Unicode MS" w:cs="Arial Unicode MS"/>
          <w:sz w:val="26"/>
          <w:szCs w:val="26"/>
          <w:u w:color="000000"/>
          <w:bdr w:val="nil"/>
          <w14:textOutline w14:w="0" w14:cap="flat" w14:cmpd="sng" w14:algn="ctr">
            <w14:noFill/>
            <w14:prstDash w14:val="solid"/>
            <w14:bevel/>
          </w14:textOutline>
        </w:rPr>
        <w:t>Глава Администрации</w:t>
      </w:r>
    </w:p>
    <w:p w14:paraId="21D720ED" w14:textId="77777777" w:rsidR="00CF2A6F" w:rsidRPr="00AD4A6E" w:rsidRDefault="00CF2A6F" w:rsidP="00CF2A6F">
      <w:pPr>
        <w:pBdr>
          <w:top w:val="nil"/>
          <w:left w:val="nil"/>
          <w:bottom w:val="nil"/>
          <w:right w:val="nil"/>
          <w:between w:val="nil"/>
          <w:bar w:val="nil"/>
        </w:pBdr>
        <w:tabs>
          <w:tab w:val="left" w:pos="7797"/>
        </w:tabs>
        <w:suppressAutoHyphens/>
        <w:spacing w:line="276" w:lineRule="auto"/>
        <w:rPr>
          <w:rFonts w:eastAsia="Arial Unicode MS" w:cs="Arial Unicode MS"/>
          <w:sz w:val="26"/>
          <w:szCs w:val="26"/>
          <w:u w:color="000000"/>
          <w:bdr w:val="nil"/>
          <w14:textOutline w14:w="0" w14:cap="flat" w14:cmpd="sng" w14:algn="ctr">
            <w14:noFill/>
            <w14:prstDash w14:val="solid"/>
            <w14:bevel/>
          </w14:textOutline>
        </w:rPr>
      </w:pPr>
      <w:r w:rsidRPr="00AD4A6E">
        <w:rPr>
          <w:rFonts w:eastAsia="Arial Unicode MS" w:cs="Arial Unicode MS"/>
          <w:sz w:val="26"/>
          <w:szCs w:val="26"/>
          <w:u w:color="000000"/>
          <w:bdr w:val="nil"/>
          <w14:textOutline w14:w="0" w14:cap="flat" w14:cmpd="sng" w14:algn="ctr">
            <w14:noFill/>
            <w14:prstDash w14:val="solid"/>
            <w14:bevel/>
          </w14:textOutline>
        </w:rPr>
        <w:t>Матвеево-Курганского</w:t>
      </w:r>
    </w:p>
    <w:p w14:paraId="5516F458" w14:textId="77777777" w:rsidR="005A7C83" w:rsidRPr="00AD4A6E" w:rsidRDefault="00CF2A6F" w:rsidP="00CF2A6F">
      <w:pPr>
        <w:pBdr>
          <w:top w:val="nil"/>
          <w:left w:val="nil"/>
          <w:bottom w:val="nil"/>
          <w:right w:val="nil"/>
          <w:between w:val="nil"/>
          <w:bar w:val="nil"/>
        </w:pBdr>
        <w:tabs>
          <w:tab w:val="right" w:pos="9638"/>
        </w:tabs>
        <w:suppressAutoHyphens/>
        <w:spacing w:line="276" w:lineRule="auto"/>
        <w:rPr>
          <w:rFonts w:eastAsia="Arial Unicode MS" w:cs="Arial Unicode MS"/>
          <w:sz w:val="26"/>
          <w:szCs w:val="26"/>
          <w:u w:color="000000"/>
          <w:bdr w:val="nil"/>
          <w14:textOutline w14:w="0" w14:cap="flat" w14:cmpd="sng" w14:algn="ctr">
            <w14:noFill/>
            <w14:prstDash w14:val="solid"/>
            <w14:bevel/>
          </w14:textOutline>
        </w:rPr>
      </w:pPr>
      <w:r w:rsidRPr="00AD4A6E">
        <w:rPr>
          <w:rFonts w:eastAsia="Arial Unicode MS" w:cs="Arial Unicode MS"/>
          <w:sz w:val="26"/>
          <w:szCs w:val="26"/>
          <w:u w:color="000000"/>
          <w:bdr w:val="nil"/>
          <w14:textOutline w14:w="0" w14:cap="flat" w14:cmpd="sng" w14:algn="ctr">
            <w14:noFill/>
            <w14:prstDash w14:val="solid"/>
            <w14:bevel/>
          </w14:textOutline>
        </w:rPr>
        <w:t>сельского поселения</w:t>
      </w:r>
      <w:r w:rsidRPr="00AD4A6E">
        <w:rPr>
          <w:rFonts w:eastAsia="Arial Unicode MS" w:cs="Arial Unicode MS"/>
          <w:sz w:val="26"/>
          <w:szCs w:val="26"/>
          <w:u w:color="000000"/>
          <w:bdr w:val="nil"/>
          <w14:textOutline w14:w="0" w14:cap="flat" w14:cmpd="sng" w14:algn="ctr">
            <w14:noFill/>
            <w14:prstDash w14:val="solid"/>
            <w14:bevel/>
          </w14:textOutline>
        </w:rPr>
        <w:tab/>
        <w:t xml:space="preserve">Г.В. </w:t>
      </w:r>
      <w:proofErr w:type="spellStart"/>
      <w:r w:rsidRPr="00AD4A6E">
        <w:rPr>
          <w:rFonts w:eastAsia="Arial Unicode MS" w:cs="Arial Unicode MS"/>
          <w:sz w:val="26"/>
          <w:szCs w:val="26"/>
          <w:u w:color="000000"/>
          <w:bdr w:val="nil"/>
          <w14:textOutline w14:w="0" w14:cap="flat" w14:cmpd="sng" w14:algn="ctr">
            <w14:noFill/>
            <w14:prstDash w14:val="solid"/>
            <w14:bevel/>
          </w14:textOutline>
        </w:rPr>
        <w:t>Щеткова</w:t>
      </w:r>
      <w:proofErr w:type="spellEnd"/>
    </w:p>
    <w:p w14:paraId="6CA8C269" w14:textId="77777777" w:rsidR="00F3627A" w:rsidRPr="00AD4A6E" w:rsidRDefault="00F3627A" w:rsidP="00F3627A">
      <w:pPr>
        <w:pageBreakBefore/>
        <w:adjustRightInd w:val="0"/>
        <w:snapToGrid w:val="0"/>
        <w:spacing w:line="276" w:lineRule="auto"/>
        <w:ind w:left="5670" w:right="-29"/>
        <w:jc w:val="right"/>
        <w:rPr>
          <w:kern w:val="2"/>
          <w:sz w:val="24"/>
          <w:szCs w:val="24"/>
        </w:rPr>
      </w:pPr>
      <w:r w:rsidRPr="00AD4A6E">
        <w:rPr>
          <w:kern w:val="2"/>
          <w:sz w:val="24"/>
          <w:szCs w:val="24"/>
        </w:rPr>
        <w:lastRenderedPageBreak/>
        <w:t>Приложение</w:t>
      </w:r>
    </w:p>
    <w:p w14:paraId="21372C4F" w14:textId="20F5AEF4" w:rsidR="00F3627A" w:rsidRPr="00AD4A6E" w:rsidRDefault="00F3627A" w:rsidP="00F3627A">
      <w:pPr>
        <w:adjustRightInd w:val="0"/>
        <w:snapToGrid w:val="0"/>
        <w:spacing w:line="276" w:lineRule="auto"/>
        <w:ind w:left="5670"/>
        <w:jc w:val="right"/>
        <w:rPr>
          <w:kern w:val="2"/>
          <w:sz w:val="24"/>
          <w:szCs w:val="24"/>
        </w:rPr>
      </w:pPr>
      <w:r w:rsidRPr="00AD4A6E">
        <w:rPr>
          <w:kern w:val="2"/>
          <w:sz w:val="24"/>
          <w:szCs w:val="24"/>
        </w:rPr>
        <w:t xml:space="preserve">к постановлению Администрации </w:t>
      </w:r>
      <w:r w:rsidR="00507AC6" w:rsidRPr="00AD4A6E">
        <w:rPr>
          <w:kern w:val="2"/>
          <w:sz w:val="24"/>
          <w:szCs w:val="24"/>
        </w:rPr>
        <w:t>Матвеево-Курганск</w:t>
      </w:r>
      <w:r w:rsidRPr="00AD4A6E">
        <w:rPr>
          <w:kern w:val="2"/>
          <w:sz w:val="24"/>
          <w:szCs w:val="24"/>
        </w:rPr>
        <w:t xml:space="preserve">ого сельского поселения </w:t>
      </w:r>
      <w:r w:rsidR="004E3BA5" w:rsidRPr="00AD4A6E">
        <w:rPr>
          <w:sz w:val="24"/>
          <w:szCs w:val="24"/>
        </w:rPr>
        <w:t xml:space="preserve">от </w:t>
      </w:r>
      <w:r w:rsidR="0023645D">
        <w:rPr>
          <w:sz w:val="24"/>
          <w:szCs w:val="24"/>
        </w:rPr>
        <w:t xml:space="preserve">23.07.2026 г </w:t>
      </w:r>
      <w:r w:rsidR="00CF2A6F" w:rsidRPr="00AD4A6E">
        <w:rPr>
          <w:sz w:val="24"/>
          <w:szCs w:val="24"/>
        </w:rPr>
        <w:t xml:space="preserve">№ </w:t>
      </w:r>
      <w:r w:rsidR="0023645D">
        <w:rPr>
          <w:sz w:val="24"/>
          <w:szCs w:val="24"/>
        </w:rPr>
        <w:t>151</w:t>
      </w:r>
    </w:p>
    <w:p w14:paraId="5CAB9768" w14:textId="77777777" w:rsidR="00F3627A" w:rsidRPr="00AD4A6E" w:rsidRDefault="00F3627A" w:rsidP="00053917">
      <w:pPr>
        <w:adjustRightInd w:val="0"/>
        <w:snapToGrid w:val="0"/>
        <w:spacing w:line="276" w:lineRule="auto"/>
        <w:ind w:right="-29"/>
        <w:rPr>
          <w:kern w:val="2"/>
          <w:sz w:val="26"/>
          <w:szCs w:val="26"/>
        </w:rPr>
      </w:pPr>
    </w:p>
    <w:p w14:paraId="3DDC6046" w14:textId="77777777" w:rsidR="00F3627A" w:rsidRPr="00AD4A6E" w:rsidRDefault="00F3627A" w:rsidP="00F3627A">
      <w:pPr>
        <w:autoSpaceDE w:val="0"/>
        <w:autoSpaceDN w:val="0"/>
        <w:adjustRightInd w:val="0"/>
        <w:snapToGrid w:val="0"/>
        <w:spacing w:line="276" w:lineRule="auto"/>
        <w:ind w:right="-29" w:firstLine="709"/>
        <w:jc w:val="center"/>
        <w:rPr>
          <w:b/>
          <w:bCs/>
          <w:kern w:val="2"/>
          <w:sz w:val="26"/>
          <w:szCs w:val="26"/>
        </w:rPr>
      </w:pPr>
      <w:r w:rsidRPr="00AD4A6E">
        <w:rPr>
          <w:b/>
          <w:bCs/>
          <w:kern w:val="2"/>
          <w:sz w:val="26"/>
          <w:szCs w:val="26"/>
        </w:rPr>
        <w:t>ПОРЯДОК</w:t>
      </w:r>
    </w:p>
    <w:p w14:paraId="4A66420F" w14:textId="77777777" w:rsidR="00F3627A" w:rsidRPr="00AD4A6E" w:rsidRDefault="00F3627A" w:rsidP="00F3627A">
      <w:pPr>
        <w:autoSpaceDE w:val="0"/>
        <w:autoSpaceDN w:val="0"/>
        <w:adjustRightInd w:val="0"/>
        <w:snapToGrid w:val="0"/>
        <w:spacing w:line="276" w:lineRule="auto"/>
        <w:ind w:right="-29" w:firstLine="709"/>
        <w:jc w:val="center"/>
        <w:rPr>
          <w:b/>
          <w:bCs/>
          <w:kern w:val="2"/>
          <w:sz w:val="26"/>
          <w:szCs w:val="26"/>
        </w:rPr>
      </w:pPr>
      <w:r w:rsidRPr="00AD4A6E">
        <w:rPr>
          <w:b/>
          <w:bCs/>
          <w:kern w:val="2"/>
          <w:sz w:val="26"/>
          <w:szCs w:val="26"/>
        </w:rPr>
        <w:t>организации работы по рассмотрению обращений граждан</w:t>
      </w:r>
    </w:p>
    <w:p w14:paraId="5001111D" w14:textId="77777777" w:rsidR="00F3627A" w:rsidRPr="00AD4A6E" w:rsidRDefault="00F3627A" w:rsidP="00F3627A">
      <w:pPr>
        <w:autoSpaceDE w:val="0"/>
        <w:autoSpaceDN w:val="0"/>
        <w:adjustRightInd w:val="0"/>
        <w:snapToGrid w:val="0"/>
        <w:spacing w:line="276" w:lineRule="auto"/>
        <w:ind w:right="-29" w:firstLine="709"/>
        <w:jc w:val="center"/>
        <w:rPr>
          <w:b/>
          <w:bCs/>
          <w:kern w:val="2"/>
          <w:sz w:val="26"/>
          <w:szCs w:val="26"/>
        </w:rPr>
      </w:pPr>
      <w:r w:rsidRPr="00AD4A6E">
        <w:rPr>
          <w:b/>
          <w:bCs/>
          <w:kern w:val="2"/>
          <w:sz w:val="26"/>
          <w:szCs w:val="26"/>
        </w:rPr>
        <w:t xml:space="preserve">в Администрации </w:t>
      </w:r>
      <w:r w:rsidR="00507AC6" w:rsidRPr="00AD4A6E">
        <w:rPr>
          <w:b/>
          <w:bCs/>
          <w:kern w:val="2"/>
          <w:sz w:val="26"/>
          <w:szCs w:val="26"/>
        </w:rPr>
        <w:t>Матвеево-Курганск</w:t>
      </w:r>
      <w:r w:rsidRPr="00AD4A6E">
        <w:rPr>
          <w:b/>
          <w:bCs/>
          <w:kern w:val="2"/>
          <w:sz w:val="26"/>
          <w:szCs w:val="26"/>
        </w:rPr>
        <w:t>ого сельского поселения</w:t>
      </w:r>
    </w:p>
    <w:p w14:paraId="53FA734E" w14:textId="77777777" w:rsidR="00F3627A" w:rsidRPr="00AD4A6E" w:rsidRDefault="00F3627A" w:rsidP="00F3627A">
      <w:pPr>
        <w:adjustRightInd w:val="0"/>
        <w:snapToGrid w:val="0"/>
        <w:spacing w:line="276" w:lineRule="auto"/>
        <w:ind w:right="-29" w:firstLine="709"/>
        <w:rPr>
          <w:kern w:val="2"/>
          <w:sz w:val="26"/>
          <w:szCs w:val="26"/>
        </w:rPr>
      </w:pPr>
    </w:p>
    <w:p w14:paraId="4A265525"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t xml:space="preserve">1. </w:t>
      </w:r>
      <w:r w:rsidRPr="00AD4A6E">
        <w:rPr>
          <w:b/>
          <w:bCs/>
          <w:kern w:val="2"/>
          <w:sz w:val="26"/>
          <w:szCs w:val="26"/>
        </w:rPr>
        <w:t>Общие положения</w:t>
      </w:r>
    </w:p>
    <w:p w14:paraId="3B9D562A" w14:textId="77777777" w:rsidR="00F3627A" w:rsidRPr="00AD4A6E" w:rsidRDefault="00F3627A" w:rsidP="00F3627A">
      <w:pPr>
        <w:adjustRightInd w:val="0"/>
        <w:snapToGrid w:val="0"/>
        <w:spacing w:line="276" w:lineRule="auto"/>
        <w:ind w:right="-29" w:firstLine="709"/>
        <w:jc w:val="center"/>
        <w:rPr>
          <w:kern w:val="2"/>
          <w:sz w:val="26"/>
          <w:szCs w:val="26"/>
        </w:rPr>
      </w:pPr>
    </w:p>
    <w:p w14:paraId="1DFF6E6A"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1.1.</w:t>
      </w:r>
      <w:r w:rsidR="00053917" w:rsidRPr="00AD4A6E">
        <w:rPr>
          <w:kern w:val="2"/>
          <w:sz w:val="26"/>
          <w:szCs w:val="26"/>
        </w:rPr>
        <w:t xml:space="preserve"> </w:t>
      </w:r>
      <w:r w:rsidRPr="00AD4A6E">
        <w:rPr>
          <w:kern w:val="2"/>
          <w:sz w:val="26"/>
          <w:szCs w:val="26"/>
        </w:rPr>
        <w:t xml:space="preserve">Настоящий Порядок организации работы по рассмотрению обращений граждан в Администрации </w:t>
      </w:r>
      <w:r w:rsidR="00507AC6" w:rsidRPr="00AD4A6E">
        <w:rPr>
          <w:kern w:val="2"/>
          <w:sz w:val="26"/>
          <w:szCs w:val="26"/>
        </w:rPr>
        <w:t>Матвеево-Курганск</w:t>
      </w:r>
      <w:r w:rsidR="00C80FC8" w:rsidRPr="00AD4A6E">
        <w:rPr>
          <w:kern w:val="2"/>
          <w:sz w:val="26"/>
          <w:szCs w:val="26"/>
        </w:rPr>
        <w:t>ого</w:t>
      </w:r>
      <w:r w:rsidRPr="00AD4A6E">
        <w:rPr>
          <w:kern w:val="2"/>
          <w:sz w:val="26"/>
          <w:szCs w:val="26"/>
        </w:rPr>
        <w:t xml:space="preserve"> сельского поселения (далее – Порядок) устанавливает требования к организации работы в Администрации </w:t>
      </w:r>
      <w:r w:rsidR="00507AC6" w:rsidRPr="00AD4A6E">
        <w:rPr>
          <w:kern w:val="2"/>
          <w:sz w:val="26"/>
          <w:szCs w:val="26"/>
        </w:rPr>
        <w:t>Матвеево-Курганск</w:t>
      </w:r>
      <w:r w:rsidR="00713555" w:rsidRPr="00AD4A6E">
        <w:rPr>
          <w:kern w:val="2"/>
          <w:sz w:val="26"/>
          <w:szCs w:val="26"/>
        </w:rPr>
        <w:t>ого</w:t>
      </w:r>
      <w:r w:rsidRPr="00AD4A6E">
        <w:rPr>
          <w:kern w:val="2"/>
          <w:sz w:val="26"/>
          <w:szCs w:val="26"/>
        </w:rPr>
        <w:t xml:space="preserve"> сельского поселения по своевременному и полному рассмотрению устных и письменных обращений граждан, принятию по ним решений и направлению ответов заявителям в срок, установленный законодательством Российской Федерации.</w:t>
      </w:r>
    </w:p>
    <w:p w14:paraId="6B3B943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1.2.</w:t>
      </w:r>
      <w:r w:rsidR="003567A0" w:rsidRPr="00AD4A6E">
        <w:rPr>
          <w:kern w:val="2"/>
          <w:sz w:val="26"/>
          <w:szCs w:val="26"/>
        </w:rPr>
        <w:t xml:space="preserve"> </w:t>
      </w:r>
      <w:r w:rsidRPr="00AD4A6E">
        <w:rPr>
          <w:kern w:val="2"/>
          <w:sz w:val="26"/>
          <w:szCs w:val="26"/>
        </w:rPr>
        <w:t xml:space="preserve">Организация работы по рассмотрению обращений граждан в Администрации </w:t>
      </w:r>
      <w:r w:rsidR="00507AC6" w:rsidRPr="00AD4A6E">
        <w:rPr>
          <w:kern w:val="2"/>
          <w:sz w:val="26"/>
          <w:szCs w:val="26"/>
        </w:rPr>
        <w:t>Матвеево-Курганск</w:t>
      </w:r>
      <w:r w:rsidR="00713555" w:rsidRPr="00AD4A6E">
        <w:rPr>
          <w:kern w:val="2"/>
          <w:sz w:val="26"/>
          <w:szCs w:val="26"/>
        </w:rPr>
        <w:t>ого</w:t>
      </w:r>
      <w:r w:rsidRPr="00AD4A6E">
        <w:rPr>
          <w:kern w:val="2"/>
          <w:sz w:val="26"/>
          <w:szCs w:val="26"/>
        </w:rPr>
        <w:t xml:space="preserve"> сельского поселения осуществляется в соответствии со следующими правовыми актами:</w:t>
      </w:r>
    </w:p>
    <w:p w14:paraId="67B245F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Конституцией Российской Федерации; </w:t>
      </w:r>
    </w:p>
    <w:p w14:paraId="3D3401B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Федеральным законом от 02.03.2007 № 25-ФЗ «О муниципальной службе в Российской Федерации»; </w:t>
      </w:r>
    </w:p>
    <w:p w14:paraId="0F324DD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Федеральным законом от 02.05.2006 № 59-ФЗ «О порядке рассмотрения обращений граждан Российской Федерации»; </w:t>
      </w:r>
    </w:p>
    <w:p w14:paraId="17E0860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Федеральным законом от 27.07.2006 № 152-ФЗ «О персональных данных»; </w:t>
      </w:r>
    </w:p>
    <w:p w14:paraId="1B825D03" w14:textId="77777777" w:rsidR="00F3627A" w:rsidRPr="00AD4A6E" w:rsidRDefault="003567A0" w:rsidP="00F3627A">
      <w:pPr>
        <w:adjustRightInd w:val="0"/>
        <w:snapToGrid w:val="0"/>
        <w:spacing w:line="276" w:lineRule="auto"/>
        <w:ind w:right="-29" w:firstLine="709"/>
        <w:jc w:val="both"/>
        <w:rPr>
          <w:kern w:val="2"/>
          <w:sz w:val="26"/>
          <w:szCs w:val="26"/>
        </w:rPr>
      </w:pPr>
      <w:r w:rsidRPr="00AD4A6E">
        <w:rPr>
          <w:kern w:val="2"/>
          <w:sz w:val="26"/>
          <w:szCs w:val="26"/>
        </w:rPr>
        <w:t>п</w:t>
      </w:r>
      <w:r w:rsidR="00F3627A" w:rsidRPr="00AD4A6E">
        <w:rPr>
          <w:kern w:val="2"/>
          <w:sz w:val="26"/>
          <w:szCs w:val="26"/>
        </w:rPr>
        <w:t xml:space="preserve">остановлением Правительства Российской Федерации от 27.12.2023 № 2334 «Об утверждении Правил использования федеральной государственной информационной системы «Единый портала государственных и муниципальных услуг(функций)»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w:t>
      </w:r>
    </w:p>
    <w:p w14:paraId="733704D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Областным законом от 25.10.2002 № 273-ЗС «Об административных правонарушениях»;</w:t>
      </w:r>
    </w:p>
    <w:p w14:paraId="20C1BA9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Областным законом от 18.09.2006 № 540-ЗС «Об обращениях граждан»; </w:t>
      </w:r>
    </w:p>
    <w:p w14:paraId="43212BD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Уставом муниципального образования «</w:t>
      </w:r>
      <w:r w:rsidR="00507AC6" w:rsidRPr="00AD4A6E">
        <w:rPr>
          <w:kern w:val="2"/>
          <w:sz w:val="26"/>
          <w:szCs w:val="26"/>
        </w:rPr>
        <w:t>Матвеево-Курганск</w:t>
      </w:r>
      <w:r w:rsidR="00713555" w:rsidRPr="00AD4A6E">
        <w:rPr>
          <w:kern w:val="2"/>
          <w:sz w:val="26"/>
          <w:szCs w:val="26"/>
        </w:rPr>
        <w:t>ого</w:t>
      </w:r>
      <w:r w:rsidRPr="00AD4A6E">
        <w:rPr>
          <w:kern w:val="2"/>
          <w:sz w:val="26"/>
          <w:szCs w:val="26"/>
        </w:rPr>
        <w:t xml:space="preserve"> сельское поселение»;</w:t>
      </w:r>
    </w:p>
    <w:p w14:paraId="6A9AEAC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 xml:space="preserve">Инструкцией по делопроизводству в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(далее - Инструкция по делопроизводству).</w:t>
      </w:r>
    </w:p>
    <w:p w14:paraId="542CFBA7" w14:textId="77777777" w:rsidR="00F3627A" w:rsidRPr="00AD4A6E" w:rsidRDefault="00507AC6" w:rsidP="00F3627A">
      <w:pPr>
        <w:adjustRightInd w:val="0"/>
        <w:snapToGrid w:val="0"/>
        <w:spacing w:line="276" w:lineRule="auto"/>
        <w:ind w:right="-29" w:firstLine="709"/>
        <w:jc w:val="both"/>
        <w:rPr>
          <w:bCs/>
          <w:kern w:val="2"/>
          <w:sz w:val="26"/>
          <w:szCs w:val="26"/>
        </w:rPr>
      </w:pPr>
      <w:r w:rsidRPr="00AD4A6E">
        <w:rPr>
          <w:bCs/>
          <w:kern w:val="2"/>
          <w:sz w:val="26"/>
          <w:szCs w:val="26"/>
        </w:rPr>
        <w:t>1.3. Положения настоящего Порядка распространяются на все направленные в Администрацию Матвеево-Курганского сельского поселения или должностному лицу Администрации Матвеево-Курганского сельского поселения устные обращения граждан, обращения граждан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Администрации Матвеево-Курганского сельского поселения, обеспечивающих идентификацию и (или) аутентификацию граждан (если иное не установлено Федеральным законом</w:t>
      </w:r>
      <w:r w:rsidRPr="00AD4A6E">
        <w:t xml:space="preserve"> </w:t>
      </w:r>
      <w:r w:rsidRPr="00AD4A6E">
        <w:rPr>
          <w:bCs/>
          <w:kern w:val="2"/>
          <w:sz w:val="26"/>
          <w:szCs w:val="26"/>
        </w:rPr>
        <w:t>от 02.05.2006 № 59-ФЗ «О порядке рассмотрения обращений граждан Российской Федерации»), в том числе индивидуальные и коллективные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14:paraId="5CBF141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Положения, установленные настоящим Порядком, применяются к правоотношениям, связанным с организацией работы по рассмотрению обращений граждан Российской Федерации, иностранных граждан и лиц без гражданства, а также объединений граждан, в том числе юридических лиц, осуществляющих публично значимые функции государственных и муниципальных учреждений, иных организаций и должностных лиц, за исключением случаев, установленных международными договорами Российской Федерации или законодательством Российской Федерации (далее – граждане).</w:t>
      </w:r>
    </w:p>
    <w:p w14:paraId="2972180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1.4.</w:t>
      </w:r>
      <w:r w:rsidR="00F85EDD" w:rsidRPr="00AD4A6E">
        <w:rPr>
          <w:kern w:val="2"/>
          <w:sz w:val="26"/>
          <w:szCs w:val="26"/>
        </w:rPr>
        <w:t xml:space="preserve"> </w:t>
      </w:r>
      <w:r w:rsidRPr="00AD4A6E">
        <w:rPr>
          <w:kern w:val="2"/>
          <w:sz w:val="26"/>
          <w:szCs w:val="26"/>
        </w:rPr>
        <w:t xml:space="preserve">Должностные лица и работники Администрации </w:t>
      </w:r>
      <w:r w:rsidR="00507AC6" w:rsidRPr="00AD4A6E">
        <w:rPr>
          <w:kern w:val="2"/>
          <w:sz w:val="26"/>
          <w:szCs w:val="26"/>
        </w:rPr>
        <w:t>Матвеево-Курганск</w:t>
      </w:r>
      <w:r w:rsidR="00713555" w:rsidRPr="00AD4A6E">
        <w:rPr>
          <w:kern w:val="2"/>
          <w:sz w:val="26"/>
          <w:szCs w:val="26"/>
        </w:rPr>
        <w:t>ог</w:t>
      </w:r>
      <w:r w:rsidRPr="00AD4A6E">
        <w:rPr>
          <w:kern w:val="2"/>
          <w:sz w:val="26"/>
          <w:szCs w:val="26"/>
        </w:rPr>
        <w:t>о сельского поселения несут ответственность за нарушение настоящего Порядка в соответствии с действующим законодательством.</w:t>
      </w:r>
    </w:p>
    <w:p w14:paraId="190FEF4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1.5.</w:t>
      </w:r>
      <w:r w:rsidR="00F85EDD" w:rsidRPr="00AD4A6E">
        <w:rPr>
          <w:kern w:val="2"/>
          <w:sz w:val="26"/>
          <w:szCs w:val="26"/>
        </w:rPr>
        <w:t xml:space="preserve"> </w:t>
      </w:r>
      <w:r w:rsidRPr="00AD4A6E">
        <w:rPr>
          <w:kern w:val="2"/>
          <w:sz w:val="26"/>
          <w:szCs w:val="26"/>
        </w:rPr>
        <w:t xml:space="preserve">При рассмотрении обращений граждан в Администрации </w:t>
      </w:r>
      <w:r w:rsidR="00507AC6" w:rsidRPr="00AD4A6E">
        <w:rPr>
          <w:kern w:val="2"/>
          <w:sz w:val="26"/>
          <w:szCs w:val="26"/>
        </w:rPr>
        <w:t>Матвеево-Курганск</w:t>
      </w:r>
      <w:r w:rsidR="00713555" w:rsidRPr="00AD4A6E">
        <w:rPr>
          <w:kern w:val="2"/>
          <w:sz w:val="26"/>
          <w:szCs w:val="26"/>
        </w:rPr>
        <w:t xml:space="preserve">ого </w:t>
      </w:r>
      <w:r w:rsidRPr="00AD4A6E">
        <w:rPr>
          <w:kern w:val="2"/>
          <w:sz w:val="26"/>
          <w:szCs w:val="26"/>
        </w:rPr>
        <w:t>сельского поселения ее должностные лица:</w:t>
      </w:r>
    </w:p>
    <w:p w14:paraId="135B358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обеспечивают объективное, всестороннее и своевременное рассмотрение обращения, в случае необходимости – с участием гражданина, направившего обращение;</w:t>
      </w:r>
    </w:p>
    <w:p w14:paraId="2D20975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запрашивают,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14:paraId="565AB9A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принимают меры, направленные на восстановление или защиту нарушенных прав, свобод и законных интересов гражданина;</w:t>
      </w:r>
    </w:p>
    <w:p w14:paraId="7190F55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дают письменный ответ по существу поставленных в обращении вопросов, за исключением случаев, указанных в пунктах 3.3 – 3.10 раздела 3 настоящего Порядка;</w:t>
      </w:r>
    </w:p>
    <w:p w14:paraId="6121C56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уведомляют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14:paraId="679DF6E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1.6.</w:t>
      </w:r>
      <w:r w:rsidR="00F85EDD" w:rsidRPr="00AD4A6E">
        <w:rPr>
          <w:kern w:val="2"/>
          <w:sz w:val="26"/>
          <w:szCs w:val="26"/>
        </w:rPr>
        <w:t xml:space="preserve"> </w:t>
      </w:r>
      <w:r w:rsidRPr="00AD4A6E">
        <w:rPr>
          <w:kern w:val="2"/>
          <w:sz w:val="26"/>
          <w:szCs w:val="26"/>
        </w:rPr>
        <w:t xml:space="preserve">При рассмотрении обращения, поступившего в Администрацию </w:t>
      </w:r>
      <w:r w:rsidR="00507AC6" w:rsidRPr="00AD4A6E">
        <w:rPr>
          <w:kern w:val="2"/>
          <w:sz w:val="26"/>
          <w:szCs w:val="26"/>
        </w:rPr>
        <w:t>Матвеево-Курганск</w:t>
      </w:r>
      <w:r w:rsidR="00713555" w:rsidRPr="00AD4A6E">
        <w:rPr>
          <w:kern w:val="2"/>
          <w:sz w:val="26"/>
          <w:szCs w:val="26"/>
        </w:rPr>
        <w:t>ого</w:t>
      </w:r>
      <w:r w:rsidRPr="00AD4A6E">
        <w:rPr>
          <w:kern w:val="2"/>
          <w:sz w:val="26"/>
          <w:szCs w:val="26"/>
        </w:rPr>
        <w:t xml:space="preserve"> сельского поселения, гражданин имеет право:</w:t>
      </w:r>
    </w:p>
    <w:p w14:paraId="3216B00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lastRenderedPageBreak/>
        <w:t>представлять дополнительные документы и материалы либо обращаться с просьбой об их истребовании, в том числе в электронной форме. К обращениям, поступившим в форме электронного документа, гражданин вправе приложить необходимые документы и материалы в электронной форме;</w:t>
      </w:r>
    </w:p>
    <w:p w14:paraId="2B6BAC6C" w14:textId="77777777" w:rsidR="00F3627A" w:rsidRPr="00AD4A6E" w:rsidRDefault="00D73CAF" w:rsidP="00F3627A">
      <w:pPr>
        <w:adjustRightInd w:val="0"/>
        <w:snapToGrid w:val="0"/>
        <w:spacing w:line="276" w:lineRule="auto"/>
        <w:ind w:right="-29" w:firstLine="709"/>
        <w:jc w:val="both"/>
        <w:rPr>
          <w:kern w:val="2"/>
          <w:sz w:val="26"/>
          <w:szCs w:val="26"/>
        </w:rPr>
      </w:pPr>
      <w:r w:rsidRPr="00AD4A6E">
        <w:rPr>
          <w:bCs/>
          <w:kern w:val="2"/>
          <w:sz w:val="26"/>
          <w:szCs w:val="26"/>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w:t>
      </w:r>
      <w:proofErr w:type="gramStart"/>
      <w:r w:rsidRPr="00AD4A6E">
        <w:rPr>
          <w:bCs/>
          <w:kern w:val="2"/>
          <w:sz w:val="26"/>
          <w:szCs w:val="26"/>
        </w:rPr>
        <w:t>и</w:t>
      </w:r>
      <w:proofErr w:type="gramEnd"/>
      <w:r w:rsidRPr="00AD4A6E">
        <w:rPr>
          <w:bCs/>
          <w:kern w:val="2"/>
          <w:sz w:val="26"/>
          <w:szCs w:val="26"/>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 Ознакомление осуществляется на основании обращения в виде заявления в письменной форме или в форме электронного документа, которое в части указанного вопроса рассматривается в течение 15 дней со дня его регистрации в Администрации </w:t>
      </w:r>
      <w:r w:rsidR="00507AC6" w:rsidRPr="00AD4A6E">
        <w:rPr>
          <w:bCs/>
          <w:kern w:val="2"/>
          <w:sz w:val="26"/>
          <w:szCs w:val="26"/>
        </w:rPr>
        <w:t>Матвеево-Курганск</w:t>
      </w:r>
      <w:r w:rsidRPr="00AD4A6E">
        <w:rPr>
          <w:bCs/>
          <w:kern w:val="2"/>
          <w:sz w:val="26"/>
          <w:szCs w:val="26"/>
        </w:rPr>
        <w:t xml:space="preserve">ого сельского поселения. Ознакомление осуществляется при предъявлении документа, удостоверяющего личность. По просьбе гражданина, указанной в заявлении, работниками Администрации </w:t>
      </w:r>
      <w:r w:rsidR="00507AC6" w:rsidRPr="00AD4A6E">
        <w:rPr>
          <w:bCs/>
          <w:kern w:val="2"/>
          <w:sz w:val="26"/>
          <w:szCs w:val="26"/>
        </w:rPr>
        <w:t>Матвеево-Курганск</w:t>
      </w:r>
      <w:r w:rsidRPr="00AD4A6E">
        <w:rPr>
          <w:bCs/>
          <w:kern w:val="2"/>
          <w:sz w:val="26"/>
          <w:szCs w:val="26"/>
        </w:rPr>
        <w:t>ого сельского поселения изготавливаются копии документов и материалов, представленных для ознакомления;</w:t>
      </w:r>
    </w:p>
    <w:p w14:paraId="5CC287B2"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получать письменный ответ по существу поставленных в обращении вопросов, за исключением случаев, указанных в пунктах 3.3 – 3.10 раздела 3 настоящего Порядка</w:t>
      </w:r>
      <w:r w:rsidRPr="00AD4A6E">
        <w:t xml:space="preserve"> </w:t>
      </w:r>
      <w:r w:rsidRPr="00AD4A6E">
        <w:rPr>
          <w:kern w:val="2"/>
          <w:sz w:val="26"/>
          <w:szCs w:val="26"/>
        </w:rPr>
        <w:t>, а в случае, предусмотренном частью 5.1 статьи 11 Федерального закона</w:t>
      </w:r>
      <w:r w:rsidR="005C5777" w:rsidRPr="00AD4A6E">
        <w:rPr>
          <w:bCs/>
          <w:kern w:val="2"/>
          <w:sz w:val="26"/>
          <w:szCs w:val="26"/>
        </w:rPr>
        <w:t xml:space="preserve"> от 02.05.2006 № 59-ФЗ «О порядке рассмотрения обращений граждан Российской Федерации»</w:t>
      </w:r>
      <w:r w:rsidRPr="00AD4A6E">
        <w:rPr>
          <w:kern w:val="2"/>
          <w:sz w:val="26"/>
          <w:szCs w:val="26"/>
        </w:rPr>
        <w:t>,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2DDC970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14:paraId="029B89F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обращаться с заявлением о прекращении рассмотрения обращения.</w:t>
      </w:r>
    </w:p>
    <w:p w14:paraId="2408A41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1.7. Результатом </w:t>
      </w:r>
      <w:r w:rsidRPr="00AD4A6E">
        <w:rPr>
          <w:bCs/>
          <w:kern w:val="2"/>
          <w:sz w:val="26"/>
          <w:szCs w:val="26"/>
        </w:rPr>
        <w:t>рассмотрения обращений граждан является:</w:t>
      </w:r>
    </w:p>
    <w:p w14:paraId="7A8B0A2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письменный ответ по существу поставленных в обращении вопросов либо перенаправление обращения на рассмотрение в другой государственный орган, орган местного самоуправления или иному должностному лицу в соответствии с их компетенцией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w:t>
      </w:r>
    </w:p>
    <w:p w14:paraId="4310585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устный ответ на все поставленные вопросы с согласия гражданина, если указанные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w:t>
      </w:r>
      <w:r w:rsidR="005C5777" w:rsidRPr="00AD4A6E">
        <w:rPr>
          <w:kern w:val="2"/>
          <w:sz w:val="26"/>
          <w:szCs w:val="26"/>
        </w:rPr>
        <w:t>.</w:t>
      </w:r>
    </w:p>
    <w:p w14:paraId="651934CD" w14:textId="77777777" w:rsidR="00F3627A" w:rsidRPr="00AD4A6E" w:rsidRDefault="00507AC6" w:rsidP="00F3627A">
      <w:pPr>
        <w:autoSpaceDE w:val="0"/>
        <w:autoSpaceDN w:val="0"/>
        <w:adjustRightInd w:val="0"/>
        <w:snapToGrid w:val="0"/>
        <w:spacing w:line="276" w:lineRule="auto"/>
        <w:ind w:right="-29" w:firstLine="709"/>
        <w:jc w:val="both"/>
        <w:rPr>
          <w:kern w:val="2"/>
          <w:sz w:val="26"/>
          <w:szCs w:val="26"/>
        </w:rPr>
      </w:pPr>
      <w:r w:rsidRPr="00AD4A6E">
        <w:rPr>
          <w:bCs/>
          <w:kern w:val="2"/>
          <w:sz w:val="26"/>
          <w:szCs w:val="26"/>
        </w:rPr>
        <w:t xml:space="preserve">Ответы на обращения, поступившие в Администрацию Матвеево-Курганского сельского поселения в форме электронного документа, направляются в форме электронного документа по адресу электронной почты, указанному в обращении, поступившем в Администрацию Матвеево-Курганского сельского поселения или должностному лицу Администрации Матвеево-Курганского сельского поселения в форме </w:t>
      </w:r>
      <w:r w:rsidRPr="00AD4A6E">
        <w:rPr>
          <w:bCs/>
          <w:kern w:val="2"/>
          <w:sz w:val="26"/>
          <w:szCs w:val="26"/>
        </w:rPr>
        <w:lastRenderedPageBreak/>
        <w:t>электронного документа, либо по адресу (уникальному идентификатору) личного кабинета гражданина на Едином портале или в иной информационной системе Администрации Матвеево-Курганского сельского поселения, обеспечивающей идентификацию и (или) аутентификацию гражданина, при использовании Единого портала или иной информационной системы.</w:t>
      </w:r>
    </w:p>
    <w:p w14:paraId="130B95B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Ответ на обращение не дается в случае, если в письменном обращении не указаны фамилия гражданина, направившего обращение, или почтовый адрес, по которому должен быть направлен ответ.</w:t>
      </w:r>
    </w:p>
    <w:p w14:paraId="3E7B168C" w14:textId="77777777" w:rsidR="00F3627A" w:rsidRPr="00AD4A6E" w:rsidRDefault="00F3627A" w:rsidP="00F3627A">
      <w:pPr>
        <w:adjustRightInd w:val="0"/>
        <w:snapToGrid w:val="0"/>
        <w:spacing w:line="276" w:lineRule="auto"/>
        <w:ind w:right="-29" w:firstLine="709"/>
        <w:jc w:val="both"/>
        <w:rPr>
          <w:kern w:val="2"/>
          <w:sz w:val="26"/>
          <w:szCs w:val="26"/>
        </w:rPr>
      </w:pPr>
    </w:p>
    <w:p w14:paraId="131CD1E1" w14:textId="77777777" w:rsidR="00F3627A" w:rsidRPr="00AD4A6E" w:rsidRDefault="00F3627A" w:rsidP="00F3627A">
      <w:pPr>
        <w:autoSpaceDE w:val="0"/>
        <w:autoSpaceDN w:val="0"/>
        <w:adjustRightInd w:val="0"/>
        <w:snapToGrid w:val="0"/>
        <w:spacing w:line="276" w:lineRule="auto"/>
        <w:ind w:right="-29" w:firstLine="709"/>
        <w:jc w:val="center"/>
        <w:rPr>
          <w:kern w:val="2"/>
          <w:sz w:val="26"/>
          <w:szCs w:val="26"/>
        </w:rPr>
      </w:pPr>
      <w:r w:rsidRPr="00AD4A6E">
        <w:rPr>
          <w:kern w:val="2"/>
          <w:sz w:val="26"/>
          <w:szCs w:val="26"/>
        </w:rPr>
        <w:t xml:space="preserve">2. </w:t>
      </w:r>
      <w:r w:rsidRPr="00AD4A6E">
        <w:rPr>
          <w:b/>
          <w:bCs/>
          <w:kern w:val="2"/>
          <w:sz w:val="26"/>
          <w:szCs w:val="26"/>
        </w:rPr>
        <w:t>Требования к организации рассмотрения обращений граждан</w:t>
      </w:r>
    </w:p>
    <w:p w14:paraId="53AC501F" w14:textId="77777777" w:rsidR="00F3627A" w:rsidRPr="00AD4A6E" w:rsidRDefault="00F3627A" w:rsidP="00F3627A">
      <w:pPr>
        <w:autoSpaceDE w:val="0"/>
        <w:autoSpaceDN w:val="0"/>
        <w:adjustRightInd w:val="0"/>
        <w:snapToGrid w:val="0"/>
        <w:spacing w:line="276" w:lineRule="auto"/>
        <w:ind w:right="-29" w:firstLine="709"/>
        <w:jc w:val="center"/>
        <w:rPr>
          <w:kern w:val="2"/>
          <w:sz w:val="26"/>
          <w:szCs w:val="26"/>
        </w:rPr>
      </w:pPr>
    </w:p>
    <w:p w14:paraId="148A959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2.1.</w:t>
      </w:r>
      <w:r w:rsidR="00F93408" w:rsidRPr="00AD4A6E">
        <w:rPr>
          <w:kern w:val="2"/>
          <w:sz w:val="26"/>
          <w:szCs w:val="26"/>
        </w:rPr>
        <w:t xml:space="preserve"> </w:t>
      </w:r>
      <w:r w:rsidRPr="00AD4A6E">
        <w:rPr>
          <w:kern w:val="2"/>
          <w:sz w:val="26"/>
          <w:szCs w:val="26"/>
        </w:rPr>
        <w:t xml:space="preserve">Почтовым адресом Администрации </w:t>
      </w:r>
      <w:r w:rsidR="00507AC6" w:rsidRPr="00AD4A6E">
        <w:rPr>
          <w:kern w:val="2"/>
          <w:sz w:val="26"/>
          <w:szCs w:val="26"/>
        </w:rPr>
        <w:t>Матвеево-Курганск</w:t>
      </w:r>
      <w:r w:rsidR="00713555" w:rsidRPr="00AD4A6E">
        <w:rPr>
          <w:kern w:val="2"/>
          <w:sz w:val="26"/>
          <w:szCs w:val="26"/>
        </w:rPr>
        <w:t xml:space="preserve">ого </w:t>
      </w:r>
      <w:r w:rsidRPr="00AD4A6E">
        <w:rPr>
          <w:kern w:val="2"/>
          <w:sz w:val="26"/>
          <w:szCs w:val="26"/>
        </w:rPr>
        <w:t>сельского поселения для доставки</w:t>
      </w:r>
      <w:r w:rsidRPr="00AD4A6E">
        <w:rPr>
          <w:spacing w:val="-4"/>
          <w:kern w:val="2"/>
          <w:sz w:val="26"/>
          <w:szCs w:val="26"/>
        </w:rPr>
        <w:t xml:space="preserve"> письменных обращений является:</w:t>
      </w:r>
      <w:r w:rsidRPr="00AD4A6E">
        <w:rPr>
          <w:sz w:val="26"/>
          <w:szCs w:val="26"/>
        </w:rPr>
        <w:t xml:space="preserve"> </w:t>
      </w:r>
      <w:r w:rsidR="00113F66" w:rsidRPr="00AD4A6E">
        <w:rPr>
          <w:kern w:val="2"/>
          <w:sz w:val="26"/>
          <w:szCs w:val="26"/>
        </w:rPr>
        <w:t xml:space="preserve">346970, </w:t>
      </w:r>
      <w:r w:rsidR="00CF65B0" w:rsidRPr="00AD4A6E">
        <w:rPr>
          <w:kern w:val="2"/>
          <w:sz w:val="26"/>
          <w:szCs w:val="26"/>
        </w:rPr>
        <w:t xml:space="preserve">Ростовская область, Матвеево-Курганский район, </w:t>
      </w:r>
      <w:r w:rsidR="00113F66" w:rsidRPr="00AD4A6E">
        <w:rPr>
          <w:kern w:val="2"/>
          <w:sz w:val="26"/>
          <w:szCs w:val="26"/>
        </w:rPr>
        <w:t>п. Матвеев Курган, ул. 1-ой Пятилетки,</w:t>
      </w:r>
      <w:r w:rsidR="00CF65B0" w:rsidRPr="00AD4A6E">
        <w:rPr>
          <w:kern w:val="2"/>
          <w:sz w:val="26"/>
          <w:szCs w:val="26"/>
        </w:rPr>
        <w:t xml:space="preserve"> </w:t>
      </w:r>
      <w:r w:rsidR="00113F66" w:rsidRPr="00AD4A6E">
        <w:rPr>
          <w:kern w:val="2"/>
          <w:sz w:val="26"/>
          <w:szCs w:val="26"/>
        </w:rPr>
        <w:t>42</w:t>
      </w:r>
      <w:r w:rsidRPr="00AD4A6E">
        <w:rPr>
          <w:kern w:val="2"/>
          <w:sz w:val="26"/>
          <w:szCs w:val="26"/>
        </w:rPr>
        <w:t>.</w:t>
      </w:r>
    </w:p>
    <w:p w14:paraId="239ABEDE"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Гражданин может лично передать письменное обращение в приемную главы Администрации </w:t>
      </w:r>
      <w:r w:rsidR="00507AC6" w:rsidRPr="00AD4A6E">
        <w:rPr>
          <w:kern w:val="2"/>
          <w:sz w:val="26"/>
          <w:szCs w:val="26"/>
        </w:rPr>
        <w:t>Матвеево-Курганск</w:t>
      </w:r>
      <w:r w:rsidR="00713555" w:rsidRPr="00AD4A6E">
        <w:rPr>
          <w:kern w:val="2"/>
          <w:sz w:val="26"/>
          <w:szCs w:val="26"/>
        </w:rPr>
        <w:t>ого</w:t>
      </w:r>
      <w:r w:rsidRPr="00AD4A6E">
        <w:rPr>
          <w:kern w:val="2"/>
          <w:sz w:val="26"/>
          <w:szCs w:val="26"/>
        </w:rPr>
        <w:t xml:space="preserve"> сельского поселения, расположенную по адресу: </w:t>
      </w:r>
      <w:r w:rsidR="00CF65B0" w:rsidRPr="00AD4A6E">
        <w:rPr>
          <w:kern w:val="2"/>
          <w:sz w:val="26"/>
          <w:szCs w:val="26"/>
        </w:rPr>
        <w:t>346970, Ростовская область, Матвеево-Курганский район, п. Матвеев Курган, ул. 1-ой Пятилетки, 42</w:t>
      </w:r>
      <w:r w:rsidR="00713555" w:rsidRPr="00AD4A6E">
        <w:rPr>
          <w:kern w:val="2"/>
          <w:sz w:val="26"/>
          <w:szCs w:val="26"/>
        </w:rPr>
        <w:t>.</w:t>
      </w:r>
    </w:p>
    <w:p w14:paraId="029916C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2.2. График (режим) работы Администрации </w:t>
      </w:r>
      <w:r w:rsidR="00507AC6" w:rsidRPr="00AD4A6E">
        <w:rPr>
          <w:kern w:val="2"/>
          <w:sz w:val="26"/>
          <w:szCs w:val="26"/>
        </w:rPr>
        <w:t>Матвеево-Курганск</w:t>
      </w:r>
      <w:r w:rsidR="00713555" w:rsidRPr="00AD4A6E">
        <w:rPr>
          <w:kern w:val="2"/>
          <w:sz w:val="26"/>
          <w:szCs w:val="26"/>
        </w:rPr>
        <w:t xml:space="preserve">ого </w:t>
      </w:r>
      <w:r w:rsidRPr="00AD4A6E">
        <w:rPr>
          <w:kern w:val="2"/>
          <w:sz w:val="26"/>
          <w:szCs w:val="26"/>
        </w:rPr>
        <w:t>сельского поселения:</w:t>
      </w:r>
    </w:p>
    <w:p w14:paraId="460B98C0" w14:textId="54A21643" w:rsidR="00F3627A" w:rsidRPr="00AD4A6E" w:rsidRDefault="00713555" w:rsidP="00F3627A">
      <w:pPr>
        <w:ind w:firstLine="709"/>
        <w:jc w:val="both"/>
        <w:rPr>
          <w:kern w:val="2"/>
          <w:sz w:val="26"/>
          <w:szCs w:val="26"/>
        </w:rPr>
      </w:pPr>
      <w:r w:rsidRPr="00AD4A6E">
        <w:rPr>
          <w:kern w:val="2"/>
          <w:sz w:val="26"/>
          <w:szCs w:val="26"/>
        </w:rPr>
        <w:t>понедельник – пятница</w:t>
      </w:r>
      <w:r w:rsidR="00F3627A" w:rsidRPr="00AD4A6E">
        <w:rPr>
          <w:kern w:val="2"/>
          <w:sz w:val="26"/>
          <w:szCs w:val="26"/>
        </w:rPr>
        <w:t xml:space="preserve"> – 8.00 – </w:t>
      </w:r>
      <w:r w:rsidR="005928A8" w:rsidRPr="00AD4A6E">
        <w:rPr>
          <w:kern w:val="2"/>
          <w:sz w:val="26"/>
          <w:szCs w:val="26"/>
        </w:rPr>
        <w:t>16.12</w:t>
      </w:r>
      <w:r w:rsidR="00F3627A" w:rsidRPr="00AD4A6E">
        <w:rPr>
          <w:kern w:val="2"/>
          <w:sz w:val="26"/>
          <w:szCs w:val="26"/>
        </w:rPr>
        <w:t>;</w:t>
      </w:r>
    </w:p>
    <w:p w14:paraId="45EFCA08" w14:textId="77777777" w:rsidR="00F3627A" w:rsidRPr="00AD4A6E" w:rsidRDefault="00F3627A" w:rsidP="00F3627A">
      <w:pPr>
        <w:ind w:firstLine="709"/>
        <w:jc w:val="both"/>
        <w:rPr>
          <w:kern w:val="2"/>
          <w:sz w:val="26"/>
          <w:szCs w:val="26"/>
        </w:rPr>
      </w:pPr>
      <w:r w:rsidRPr="00AD4A6E">
        <w:rPr>
          <w:kern w:val="2"/>
          <w:sz w:val="26"/>
          <w:szCs w:val="26"/>
        </w:rPr>
        <w:t>суббота и воскресенье – выходные дни;</w:t>
      </w:r>
    </w:p>
    <w:p w14:paraId="1B265BF1" w14:textId="110BC63F" w:rsidR="00F3627A" w:rsidRPr="00AD4A6E" w:rsidRDefault="00713555" w:rsidP="00F3627A">
      <w:pPr>
        <w:ind w:firstLine="709"/>
        <w:jc w:val="both"/>
        <w:rPr>
          <w:kern w:val="2"/>
          <w:sz w:val="26"/>
          <w:szCs w:val="26"/>
        </w:rPr>
      </w:pPr>
      <w:r w:rsidRPr="00AD4A6E">
        <w:rPr>
          <w:kern w:val="2"/>
          <w:sz w:val="26"/>
          <w:szCs w:val="26"/>
        </w:rPr>
        <w:t>перерыв – 12</w:t>
      </w:r>
      <w:r w:rsidR="00F3627A" w:rsidRPr="00AD4A6E">
        <w:rPr>
          <w:kern w:val="2"/>
          <w:sz w:val="26"/>
          <w:szCs w:val="26"/>
        </w:rPr>
        <w:t>.00 – 1</w:t>
      </w:r>
      <w:r w:rsidR="005928A8" w:rsidRPr="00AD4A6E">
        <w:rPr>
          <w:kern w:val="2"/>
          <w:sz w:val="26"/>
          <w:szCs w:val="26"/>
        </w:rPr>
        <w:t>3.00</w:t>
      </w:r>
      <w:r w:rsidR="00F3627A" w:rsidRPr="00AD4A6E">
        <w:rPr>
          <w:kern w:val="2"/>
          <w:sz w:val="26"/>
          <w:szCs w:val="26"/>
        </w:rPr>
        <w:t>.</w:t>
      </w:r>
    </w:p>
    <w:p w14:paraId="29A1E785"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kern w:val="2"/>
          <w:sz w:val="26"/>
          <w:szCs w:val="26"/>
        </w:rPr>
        <w:t>2.3. Обращения в форме электронного документа направляются в Администрацию</w:t>
      </w:r>
      <w:r w:rsidRPr="00AD4A6E">
        <w:rPr>
          <w:bCs/>
          <w:kern w:val="2"/>
          <w:sz w:val="26"/>
          <w:szCs w:val="26"/>
        </w:rPr>
        <w:t xml:space="preserve"> Матвеево-Курганского сельского поселения:</w:t>
      </w:r>
    </w:p>
    <w:p w14:paraId="433BB148"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путем заполнения специальной формы сервиса «Электронная приемная граждан Ростовской области», размещенного в информационно-телекоммуникационной сети «Интернет» по адресу: www.letters.donland.ru (далее - Электронная приемная);</w:t>
      </w:r>
    </w:p>
    <w:p w14:paraId="640CFA6F"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с использованием Единого портала.</w:t>
      </w:r>
    </w:p>
    <w:p w14:paraId="60F06803"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Организация рассмотрения обращений, поступивших в Администрацию Матвеево-Курганского сельского поселения через Электронную приемную, осуществляется в соответствии с настоящим Порядком.</w:t>
      </w:r>
    </w:p>
    <w:p w14:paraId="01D32651"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Направление обращений через Электронную приемную осуществляется с авторизацией гражданина через единую систему идентификации и аутентификации (далее - ЕСИА).</w:t>
      </w:r>
    </w:p>
    <w:p w14:paraId="1C71A222"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Получение и обработка обращений, направленных через Единый портал, а также направление ответов на них осуществляется с использованием платформы обратной связи Единого портала.</w:t>
      </w:r>
    </w:p>
    <w:p w14:paraId="4E65A860"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Подготовка ответов на обращения, направленных через Единый портал, осуществляется в сроки, установленные Федеральным законом от 02.05.2006 №</w:t>
      </w:r>
      <w:r w:rsidR="00CF65B0" w:rsidRPr="00AD4A6E">
        <w:rPr>
          <w:bCs/>
          <w:kern w:val="2"/>
          <w:sz w:val="26"/>
          <w:szCs w:val="26"/>
        </w:rPr>
        <w:t xml:space="preserve"> </w:t>
      </w:r>
      <w:r w:rsidRPr="00AD4A6E">
        <w:rPr>
          <w:bCs/>
          <w:kern w:val="2"/>
          <w:sz w:val="26"/>
          <w:szCs w:val="26"/>
        </w:rPr>
        <w:t>59-ФЗ «О порядке рассмотрения обращений граждан Российской Федерации».</w:t>
      </w:r>
    </w:p>
    <w:p w14:paraId="2CF95A4B" w14:textId="77777777" w:rsidR="00507AC6" w:rsidRPr="00AD4A6E" w:rsidRDefault="00507AC6" w:rsidP="00507AC6">
      <w:pPr>
        <w:adjustRightInd w:val="0"/>
        <w:snapToGrid w:val="0"/>
        <w:spacing w:line="276" w:lineRule="auto"/>
        <w:ind w:right="-29" w:firstLine="709"/>
        <w:jc w:val="both"/>
        <w:rPr>
          <w:bCs/>
          <w:kern w:val="2"/>
          <w:sz w:val="26"/>
          <w:szCs w:val="26"/>
        </w:rPr>
      </w:pPr>
      <w:r w:rsidRPr="00AD4A6E">
        <w:rPr>
          <w:bCs/>
          <w:kern w:val="2"/>
          <w:sz w:val="26"/>
          <w:szCs w:val="26"/>
        </w:rPr>
        <w:lastRenderedPageBreak/>
        <w:t>Обращения, направленные по адресу электронной почты Администрации Матвеево-Курганского сельского поселения, к рассмотрению не принимаются.</w:t>
      </w:r>
    </w:p>
    <w:p w14:paraId="7509CCE7" w14:textId="77777777" w:rsidR="00F3627A" w:rsidRPr="00AD4A6E" w:rsidRDefault="00F3627A" w:rsidP="00507AC6">
      <w:pPr>
        <w:adjustRightInd w:val="0"/>
        <w:snapToGrid w:val="0"/>
        <w:spacing w:line="276" w:lineRule="auto"/>
        <w:ind w:right="-29" w:firstLine="709"/>
        <w:jc w:val="both"/>
        <w:rPr>
          <w:kern w:val="2"/>
          <w:sz w:val="26"/>
          <w:szCs w:val="26"/>
        </w:rPr>
      </w:pPr>
      <w:r w:rsidRPr="00AD4A6E">
        <w:rPr>
          <w:kern w:val="2"/>
          <w:sz w:val="26"/>
          <w:szCs w:val="26"/>
        </w:rPr>
        <w:t>2.4.</w:t>
      </w:r>
      <w:r w:rsidR="00A5572D" w:rsidRPr="00AD4A6E">
        <w:rPr>
          <w:kern w:val="2"/>
          <w:sz w:val="26"/>
          <w:szCs w:val="26"/>
        </w:rPr>
        <w:t xml:space="preserve"> </w:t>
      </w:r>
      <w:r w:rsidRPr="00AD4A6E">
        <w:rPr>
          <w:kern w:val="2"/>
          <w:sz w:val="26"/>
          <w:szCs w:val="26"/>
        </w:rPr>
        <w:t xml:space="preserve">Прием обращений в телефонном режиме в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не осуществляется.</w:t>
      </w:r>
    </w:p>
    <w:p w14:paraId="1406BC12" w14:textId="77777777" w:rsidR="00A5572D"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Телефон для справок: </w:t>
      </w:r>
      <w:r w:rsidR="00A5572D" w:rsidRPr="00AD4A6E">
        <w:rPr>
          <w:kern w:val="2"/>
          <w:sz w:val="26"/>
          <w:szCs w:val="26"/>
        </w:rPr>
        <w:t>8(86341)31460.</w:t>
      </w:r>
    </w:p>
    <w:p w14:paraId="6169C5A5" w14:textId="77777777" w:rsidR="00F3627A" w:rsidRPr="00AD4A6E" w:rsidRDefault="00F3627A" w:rsidP="00F3627A">
      <w:pPr>
        <w:adjustRightInd w:val="0"/>
        <w:snapToGrid w:val="0"/>
        <w:spacing w:line="276" w:lineRule="auto"/>
        <w:ind w:right="-29" w:firstLine="709"/>
        <w:jc w:val="both"/>
        <w:rPr>
          <w:sz w:val="26"/>
          <w:szCs w:val="26"/>
        </w:rPr>
      </w:pPr>
      <w:r w:rsidRPr="00AD4A6E">
        <w:rPr>
          <w:kern w:val="2"/>
          <w:sz w:val="26"/>
          <w:szCs w:val="26"/>
        </w:rPr>
        <w:t>2.5.</w:t>
      </w:r>
      <w:r w:rsidR="009C3543" w:rsidRPr="00AD4A6E">
        <w:rPr>
          <w:kern w:val="2"/>
          <w:sz w:val="26"/>
          <w:szCs w:val="26"/>
        </w:rPr>
        <w:t xml:space="preserve"> </w:t>
      </w:r>
      <w:r w:rsidRPr="00AD4A6E">
        <w:rPr>
          <w:kern w:val="2"/>
          <w:sz w:val="26"/>
          <w:szCs w:val="26"/>
        </w:rPr>
        <w:t xml:space="preserve">Сведения о месте нахождения и телефонных номерах структурных подразделений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телефонных номерах должностных лиц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почтовом адресе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размещены </w:t>
      </w:r>
      <w:r w:rsidR="00507AC6" w:rsidRPr="00AD4A6E">
        <w:rPr>
          <w:kern w:val="2"/>
          <w:sz w:val="26"/>
          <w:szCs w:val="26"/>
        </w:rPr>
        <w:t>на официальном сайте</w:t>
      </w:r>
      <w:r w:rsidR="00507AC6" w:rsidRPr="00AD4A6E">
        <w:rPr>
          <w:sz w:val="26"/>
          <w:szCs w:val="26"/>
        </w:rPr>
        <w:t xml:space="preserve"> </w:t>
      </w:r>
      <w:r w:rsidR="00507AC6" w:rsidRPr="00AD4A6E">
        <w:rPr>
          <w:bCs/>
          <w:kern w:val="2"/>
          <w:sz w:val="26"/>
          <w:szCs w:val="26"/>
        </w:rPr>
        <w:t xml:space="preserve">Администрации Матвеево-Курганского сельского поселения в информационно-телекоммуникационной сети «Интернет» </w:t>
      </w:r>
      <w:r w:rsidR="009C3543" w:rsidRPr="00AD4A6E">
        <w:rPr>
          <w:bCs/>
          <w:kern w:val="2"/>
          <w:sz w:val="26"/>
          <w:szCs w:val="26"/>
        </w:rPr>
        <w:t>https://mkurgan.ru/index.html</w:t>
      </w:r>
      <w:r w:rsidR="00507AC6" w:rsidRPr="00AD4A6E">
        <w:rPr>
          <w:bCs/>
          <w:kern w:val="2"/>
          <w:sz w:val="26"/>
          <w:szCs w:val="26"/>
        </w:rPr>
        <w:t xml:space="preserve"> (далее – официальный сайт)</w:t>
      </w:r>
      <w:r w:rsidR="00BC541D" w:rsidRPr="00AD4A6E">
        <w:rPr>
          <w:sz w:val="26"/>
          <w:szCs w:val="26"/>
        </w:rPr>
        <w:t>.</w:t>
      </w:r>
    </w:p>
    <w:p w14:paraId="31D0333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2.6. Визуальная и текстовая информация о порядке рассмотрения обращений граждан размещается на информационном стенде в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а также на официальном сайте.</w:t>
      </w:r>
    </w:p>
    <w:p w14:paraId="1B4AA55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На информационном стенде в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размещается следующая обязательная информация:</w:t>
      </w:r>
    </w:p>
    <w:p w14:paraId="19B6EAC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режим работы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w:t>
      </w:r>
    </w:p>
    <w:p w14:paraId="195AAAA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требования к обращениям граждан;</w:t>
      </w:r>
    </w:p>
    <w:p w14:paraId="46512C3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график личного приема граждан уполномоченными должностными лицами;</w:t>
      </w:r>
    </w:p>
    <w:p w14:paraId="3319531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почтовый адрес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w:t>
      </w:r>
    </w:p>
    <w:p w14:paraId="6D95FD9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выписки из нормативных правовых актов, регламентирующих порядок и сроки рассмотрения обращений граждан. </w:t>
      </w:r>
    </w:p>
    <w:p w14:paraId="2E2E47F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2.7. Информирование граждан по устным обращениям осуществляется сотрудником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ответственным за работу с обращениями граждан (далее – сотрудник по работе с обращениями граждан), по телефону </w:t>
      </w:r>
      <w:r w:rsidR="000411CE" w:rsidRPr="00AD4A6E">
        <w:rPr>
          <w:kern w:val="2"/>
          <w:sz w:val="26"/>
          <w:szCs w:val="26"/>
        </w:rPr>
        <w:t xml:space="preserve">8(86341)31460 </w:t>
      </w:r>
      <w:r w:rsidRPr="00AD4A6E">
        <w:rPr>
          <w:sz w:val="26"/>
          <w:szCs w:val="26"/>
        </w:rPr>
        <w:t>по следующим вопросам</w:t>
      </w:r>
      <w:r w:rsidRPr="00AD4A6E">
        <w:rPr>
          <w:kern w:val="2"/>
          <w:sz w:val="26"/>
          <w:szCs w:val="26"/>
        </w:rPr>
        <w:t xml:space="preserve">: о местонахождении и графике работы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о справочных телефонах и почтовых адресах; об адресе официального сайта, адресах Электронной приемной, Единого портала; о порядке получения информации по вопросам организации рассмотрения обращений, в том числе с использованием информационных систем.</w:t>
      </w:r>
    </w:p>
    <w:p w14:paraId="408BE54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Информация не предоставляется в случае, если:</w:t>
      </w:r>
    </w:p>
    <w:p w14:paraId="51E711F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содержание обращения не позволяет установить суть запрашиваемой информации;</w:t>
      </w:r>
    </w:p>
    <w:p w14:paraId="28A8BCF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текст обращения написан по-русски с использованием латиницы;</w:t>
      </w:r>
    </w:p>
    <w:p w14:paraId="6C655AB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при обращении в устной форме:</w:t>
      </w:r>
    </w:p>
    <w:p w14:paraId="07551CC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не сообщается фамилия, имя, отчество (последнее – при наличии) заявителя;</w:t>
      </w:r>
    </w:p>
    <w:p w14:paraId="673DEE7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не сообщается номер телефона и (или) факса, по которому можно связаться с заявителем;</w:t>
      </w:r>
    </w:p>
    <w:p w14:paraId="4DF1FB7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не сообщается наименование органа местного самоуправления либо фамилия или должность лица, которое, по мнению заявителя, имеет отношение к рассмотрению его обращения в устной форме;</w:t>
      </w:r>
    </w:p>
    <w:p w14:paraId="57499CF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высказываются нецензурные либо оскорбительные выражения, угрозы жизни, здоровью и имуществу должностного лица, а также членов его семьи;</w:t>
      </w:r>
    </w:p>
    <w:p w14:paraId="3E1860B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запрашиваемая информация:</w:t>
      </w:r>
    </w:p>
    <w:p w14:paraId="4842246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относится к информации ограниченного доступа;</w:t>
      </w:r>
    </w:p>
    <w:p w14:paraId="2C7BE69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неоднократно предоставлялась заявителю;</w:t>
      </w:r>
    </w:p>
    <w:p w14:paraId="284A719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не относится к деятельности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w:t>
      </w:r>
    </w:p>
    <w:p w14:paraId="4AF4B14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требует правовой оценки актов, принятых государственным органом, органом местного самоуправления,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проведения иной аналитической работы;</w:t>
      </w:r>
    </w:p>
    <w:p w14:paraId="2841E19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опубликована в средствах массовой информации или размещена в информационно-телекоммуникационной сети «Интернет»;</w:t>
      </w:r>
    </w:p>
    <w:p w14:paraId="027712F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касается деятельности судов и не предоставляется в соответствии с Федеральным законом от 22.12.2008 № 262-ФЗ «Об обеспечении доступа к информации о деятельности судов в Российской Федерации»;</w:t>
      </w:r>
    </w:p>
    <w:p w14:paraId="2D1ED29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требует осуществления мероприятий по ее сбору, обобщению или анализу.</w:t>
      </w:r>
    </w:p>
    <w:p w14:paraId="12829ED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2.8.</w:t>
      </w:r>
      <w:r w:rsidR="000411CE" w:rsidRPr="00AD4A6E">
        <w:rPr>
          <w:kern w:val="2"/>
          <w:sz w:val="26"/>
          <w:szCs w:val="26"/>
        </w:rPr>
        <w:t xml:space="preserve"> </w:t>
      </w:r>
      <w:r w:rsidRPr="00AD4A6E">
        <w:rPr>
          <w:kern w:val="2"/>
          <w:sz w:val="26"/>
          <w:szCs w:val="26"/>
        </w:rPr>
        <w:t xml:space="preserve">Обращение гражданина рассматривается в течение тридцати дней со дня регистрации в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w:t>
      </w:r>
      <w:r w:rsidR="00507AC6" w:rsidRPr="00AD4A6E">
        <w:rPr>
          <w:bCs/>
          <w:kern w:val="2"/>
          <w:sz w:val="26"/>
          <w:szCs w:val="26"/>
        </w:rPr>
        <w:t xml:space="preserve"> за исключением случаев, указанных в </w:t>
      </w:r>
      <w:r w:rsidR="005163FC" w:rsidRPr="00AD4A6E">
        <w:rPr>
          <w:bCs/>
          <w:kern w:val="2"/>
          <w:sz w:val="26"/>
          <w:szCs w:val="26"/>
        </w:rPr>
        <w:t>абзаце третьем</w:t>
      </w:r>
      <w:r w:rsidR="00507AC6" w:rsidRPr="00AD4A6E">
        <w:rPr>
          <w:bCs/>
          <w:kern w:val="2"/>
          <w:sz w:val="26"/>
          <w:szCs w:val="26"/>
        </w:rPr>
        <w:t xml:space="preserve"> настоящего </w:t>
      </w:r>
      <w:r w:rsidR="005163FC" w:rsidRPr="00AD4A6E">
        <w:rPr>
          <w:bCs/>
          <w:kern w:val="2"/>
          <w:sz w:val="26"/>
          <w:szCs w:val="26"/>
        </w:rPr>
        <w:t>пункта</w:t>
      </w:r>
      <w:r w:rsidR="00507AC6" w:rsidRPr="00AD4A6E">
        <w:rPr>
          <w:bCs/>
          <w:kern w:val="2"/>
          <w:sz w:val="26"/>
          <w:szCs w:val="26"/>
        </w:rPr>
        <w:t>, а также</w:t>
      </w:r>
      <w:r w:rsidRPr="00AD4A6E">
        <w:rPr>
          <w:kern w:val="2"/>
          <w:sz w:val="26"/>
          <w:szCs w:val="26"/>
        </w:rPr>
        <w:t xml:space="preserve"> если главой Администрации </w:t>
      </w:r>
      <w:r w:rsidR="00507AC6" w:rsidRPr="00AD4A6E">
        <w:rPr>
          <w:kern w:val="2"/>
          <w:sz w:val="26"/>
          <w:szCs w:val="26"/>
        </w:rPr>
        <w:t>Матвеево-Курганск</w:t>
      </w:r>
      <w:r w:rsidR="00BC541D" w:rsidRPr="00AD4A6E">
        <w:rPr>
          <w:kern w:val="2"/>
          <w:sz w:val="26"/>
          <w:szCs w:val="26"/>
        </w:rPr>
        <w:t>ог</w:t>
      </w:r>
      <w:r w:rsidRPr="00AD4A6E">
        <w:rPr>
          <w:kern w:val="2"/>
          <w:sz w:val="26"/>
          <w:szCs w:val="26"/>
        </w:rPr>
        <w:t>о сельского поселения и лицом, его замещающим, не установлен более короткий срок его рассмотрения.</w:t>
      </w:r>
    </w:p>
    <w:p w14:paraId="381370D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Глава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в соответствии с распределением обязанностей направляет обращение гражданина для рассмотрения по существу работнику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в соответствии с его компетенцией (далее – исполнитель).</w:t>
      </w:r>
    </w:p>
    <w:p w14:paraId="5CDDF6A6" w14:textId="77777777" w:rsidR="00507AC6" w:rsidRPr="00AD4A6E" w:rsidRDefault="00507AC6" w:rsidP="00F3627A">
      <w:pPr>
        <w:autoSpaceDE w:val="0"/>
        <w:autoSpaceDN w:val="0"/>
        <w:adjustRightInd w:val="0"/>
        <w:snapToGrid w:val="0"/>
        <w:spacing w:line="276" w:lineRule="auto"/>
        <w:ind w:right="-29" w:firstLine="709"/>
        <w:jc w:val="both"/>
        <w:rPr>
          <w:kern w:val="2"/>
          <w:sz w:val="26"/>
          <w:szCs w:val="26"/>
        </w:rPr>
      </w:pPr>
      <w:r w:rsidRPr="00AD4A6E">
        <w:rPr>
          <w:bCs/>
          <w:kern w:val="2"/>
          <w:sz w:val="26"/>
          <w:szCs w:val="26"/>
        </w:rPr>
        <w:t xml:space="preserve">Письменные обращения лиц, указанных в пункте 2 части 2 статьи 12 </w:t>
      </w:r>
      <w:r w:rsidRPr="00AD4A6E">
        <w:rPr>
          <w:kern w:val="2"/>
          <w:sz w:val="26"/>
          <w:szCs w:val="26"/>
        </w:rPr>
        <w:t>Областного закона от 18.09.2006 № 540-ЗС «Об обращениях граждан»</w:t>
      </w:r>
      <w:r w:rsidRPr="00AD4A6E">
        <w:rPr>
          <w:bCs/>
          <w:kern w:val="2"/>
          <w:sz w:val="26"/>
          <w:szCs w:val="26"/>
        </w:rPr>
        <w:t>, по вопросам оказания им мер социальной поддержки, медицинской помощи и предоставления жилищно-коммунальных услуг рассматриваются в течение 15 дней со дня регистрации письменных обращений.</w:t>
      </w:r>
    </w:p>
    <w:p w14:paraId="4A4C1DC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2.9.</w:t>
      </w:r>
      <w:r w:rsidR="005163FC" w:rsidRPr="00AD4A6E">
        <w:rPr>
          <w:kern w:val="2"/>
          <w:sz w:val="26"/>
          <w:szCs w:val="26"/>
        </w:rPr>
        <w:t xml:space="preserve"> </w:t>
      </w:r>
      <w:r w:rsidRPr="00AD4A6E">
        <w:rPr>
          <w:kern w:val="2"/>
          <w:sz w:val="26"/>
          <w:szCs w:val="26"/>
        </w:rPr>
        <w:t xml:space="preserve">Срок регистрации обращения – в течение трех дней с момента поступления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или должностному лицу. </w:t>
      </w:r>
    </w:p>
    <w:p w14:paraId="651EAB69"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В случае поступления обращений в день, предшествующий праздничным или выходным дням, их регистрация производится в рабочий день, следующий за праздничными или выходными днями.</w:t>
      </w:r>
    </w:p>
    <w:p w14:paraId="64A2D8B9"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Если окончание срока рассмотрения обращения приходится на выходной или нерабочий праздничный день, то днем окончания срока рассмотрения обращения считается ближайший, следующий за ним, рабочий день.</w:t>
      </w:r>
    </w:p>
    <w:p w14:paraId="56611B87"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2.10.</w:t>
      </w:r>
      <w:r w:rsidR="005163FC" w:rsidRPr="00AD4A6E">
        <w:rPr>
          <w:kern w:val="2"/>
          <w:sz w:val="26"/>
          <w:szCs w:val="26"/>
        </w:rPr>
        <w:t xml:space="preserve"> </w:t>
      </w:r>
      <w:r w:rsidRPr="00AD4A6E">
        <w:rPr>
          <w:kern w:val="2"/>
          <w:sz w:val="26"/>
          <w:szCs w:val="26"/>
        </w:rPr>
        <w:t xml:space="preserve">В исключительных случаях, а также в случае направления запроса о предоставлении документов и материалов, необходимых для рассмотрения обращения, в государственный орган, иной орган местного самоуправления или должностному лицу, срок рассмотрения обращения может быть продлен главой Администрации </w:t>
      </w:r>
      <w:r w:rsidR="00507AC6" w:rsidRPr="00AD4A6E">
        <w:rPr>
          <w:kern w:val="2"/>
          <w:sz w:val="26"/>
          <w:szCs w:val="26"/>
        </w:rPr>
        <w:t>Матвеево-</w:t>
      </w:r>
      <w:r w:rsidR="00507AC6" w:rsidRPr="00AD4A6E">
        <w:rPr>
          <w:kern w:val="2"/>
          <w:sz w:val="26"/>
          <w:szCs w:val="26"/>
        </w:rPr>
        <w:lastRenderedPageBreak/>
        <w:t>Курганск</w:t>
      </w:r>
      <w:r w:rsidR="00BC541D" w:rsidRPr="00AD4A6E">
        <w:rPr>
          <w:kern w:val="2"/>
          <w:sz w:val="26"/>
          <w:szCs w:val="26"/>
        </w:rPr>
        <w:t xml:space="preserve">ого </w:t>
      </w:r>
      <w:r w:rsidRPr="00AD4A6E">
        <w:rPr>
          <w:kern w:val="2"/>
          <w:sz w:val="26"/>
          <w:szCs w:val="26"/>
        </w:rPr>
        <w:t>сельского поселения или лицом, его замещающим, но не более чем на тридцать дней. При этом исполнителем направляется соответствующее уведомление гражданину, копия которого предоставляется сотруднику по работе с обращениями граждан.</w:t>
      </w:r>
    </w:p>
    <w:p w14:paraId="666A0094"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2.11.</w:t>
      </w:r>
      <w:r w:rsidR="005163FC" w:rsidRPr="00AD4A6E">
        <w:rPr>
          <w:kern w:val="2"/>
          <w:sz w:val="26"/>
          <w:szCs w:val="26"/>
        </w:rPr>
        <w:t xml:space="preserve"> </w:t>
      </w:r>
      <w:r w:rsidRPr="00AD4A6E">
        <w:rPr>
          <w:kern w:val="2"/>
          <w:sz w:val="26"/>
          <w:szCs w:val="26"/>
        </w:rPr>
        <w:t>По поступившему в установленном порядке запросу государственного органа, органа местного самоуправления или должностного лица, рассматривающих обращение, срок подготовки информации исполнителем не может превышать пятнадцать дней.</w:t>
      </w:r>
    </w:p>
    <w:p w14:paraId="0BA5153F"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2.12. Ответственность за соблюдение порядка рассмотрения обращений граждан несут исполнители.</w:t>
      </w:r>
    </w:p>
    <w:p w14:paraId="572CBF71"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2.13. Письменное обращение, содержащее вопросы, решение которых не входит в компетенцию Администрацию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или должностного лица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направляется в течение </w:t>
      </w:r>
      <w:r w:rsidR="005163FC" w:rsidRPr="00AD4A6E">
        <w:rPr>
          <w:kern w:val="2"/>
          <w:sz w:val="26"/>
          <w:szCs w:val="26"/>
        </w:rPr>
        <w:t>семи</w:t>
      </w:r>
      <w:r w:rsidRPr="00AD4A6E">
        <w:rPr>
          <w:kern w:val="2"/>
          <w:sz w:val="26"/>
          <w:szCs w:val="26"/>
        </w:rPr>
        <w:t xml:space="preserve">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w:t>
      </w:r>
      <w:r w:rsidRPr="00AD4A6E">
        <w:t xml:space="preserve"> </w:t>
      </w:r>
      <w:r w:rsidRPr="00AD4A6E">
        <w:rPr>
          <w:kern w:val="2"/>
          <w:sz w:val="26"/>
          <w:szCs w:val="26"/>
        </w:rPr>
        <w:t>обращения, за исключением случая, когда текст письменного обращения не поддается прочтению.</w:t>
      </w:r>
    </w:p>
    <w:p w14:paraId="6AB93CAC"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Обращения, поступившие с использованием Единого портала, содержащие вопросы, решение которых не входит в компетенцию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направляется в течение </w:t>
      </w:r>
      <w:r w:rsidR="005163FC" w:rsidRPr="00AD4A6E">
        <w:rPr>
          <w:kern w:val="2"/>
          <w:sz w:val="26"/>
          <w:szCs w:val="26"/>
        </w:rPr>
        <w:t>семи</w:t>
      </w:r>
      <w:r w:rsidRPr="00AD4A6E">
        <w:rPr>
          <w:kern w:val="2"/>
          <w:sz w:val="26"/>
          <w:szCs w:val="26"/>
        </w:rPr>
        <w:t xml:space="preserve"> дней со дня регистрации в соответствующие подведомственные орган или организацию, в неподведомственные орган или организацию, в компетенцию которых входит решение поставленных в указанном обращении вопросов. При этом физическое или юридическое лицо, подавшее обращение, получает посредством Единого портала уведомление о статусе обработки обращения. В случае если орган и организация, к компетенции которых относится рассмотрение указанного обращения, не подключены к платформе обратной связи Единого портала, обращение может быть направлено иным доступным способом с уведомлением обратившегося о переадресации обращения посредством платформы обратной связи Единого портала.</w:t>
      </w:r>
    </w:p>
    <w:p w14:paraId="5F597E88"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2.14.</w:t>
      </w:r>
      <w:r w:rsidR="005163FC" w:rsidRPr="00AD4A6E">
        <w:rPr>
          <w:kern w:val="2"/>
          <w:sz w:val="26"/>
          <w:szCs w:val="26"/>
        </w:rPr>
        <w:t xml:space="preserve"> </w:t>
      </w:r>
      <w:r w:rsidRPr="00AD4A6E">
        <w:rPr>
          <w:kern w:val="2"/>
          <w:sz w:val="26"/>
          <w:szCs w:val="26"/>
        </w:rPr>
        <w:t>В случае, если решение поставленных в обращении вопросов относится к компетенции нескольких органов государственной власти, органов местного самоуправления или должностных лиц, копия обращения в течение семи дней со дня его регистрации направляется в соответствующие органы или соответствующим должностным лицам.</w:t>
      </w:r>
    </w:p>
    <w:p w14:paraId="0757FE6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2.15.</w:t>
      </w:r>
      <w:r w:rsidR="005163FC" w:rsidRPr="00AD4A6E">
        <w:rPr>
          <w:kern w:val="2"/>
          <w:sz w:val="26"/>
          <w:szCs w:val="26"/>
        </w:rPr>
        <w:t xml:space="preserve"> </w:t>
      </w:r>
      <w:r w:rsidRPr="00AD4A6E">
        <w:rPr>
          <w:kern w:val="2"/>
          <w:sz w:val="26"/>
          <w:szCs w:val="26"/>
        </w:rPr>
        <w:t xml:space="preserve">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Ростовской области с уведомлением гражданина, направившего обращение, о переадресации его обращения, за исключением случая, когда текст письменного обращения не поддается прочтению. </w:t>
      </w:r>
    </w:p>
    <w:p w14:paraId="55C76479"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2.16.</w:t>
      </w:r>
      <w:r w:rsidR="005163FC" w:rsidRPr="00AD4A6E">
        <w:rPr>
          <w:kern w:val="2"/>
          <w:sz w:val="26"/>
          <w:szCs w:val="26"/>
        </w:rPr>
        <w:t xml:space="preserve"> </w:t>
      </w:r>
      <w:r w:rsidRPr="00AD4A6E">
        <w:rPr>
          <w:kern w:val="2"/>
          <w:sz w:val="26"/>
          <w:szCs w:val="26"/>
        </w:rPr>
        <w:t xml:space="preserve">Обращения, направленные вышестоящими органами власти в Администрацию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с просьбой об </w:t>
      </w:r>
      <w:r w:rsidRPr="00AD4A6E">
        <w:rPr>
          <w:kern w:val="2"/>
          <w:sz w:val="26"/>
          <w:szCs w:val="26"/>
        </w:rPr>
        <w:lastRenderedPageBreak/>
        <w:t xml:space="preserve">информировании по результатам рассмотрения, рассматриваются в сроки, установленные ими, или в сроки, установленные главой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Если вышеуказанные сроки установлены не были, то обращения рассматриваются в течение тридцати дней со дня их регистрации в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w:t>
      </w:r>
    </w:p>
    <w:p w14:paraId="5D66527E" w14:textId="77777777" w:rsidR="005163FC" w:rsidRPr="00AD4A6E" w:rsidRDefault="005163FC" w:rsidP="00F3627A">
      <w:pPr>
        <w:autoSpaceDE w:val="0"/>
        <w:autoSpaceDN w:val="0"/>
        <w:adjustRightInd w:val="0"/>
        <w:snapToGrid w:val="0"/>
        <w:spacing w:line="276" w:lineRule="auto"/>
        <w:ind w:right="-29" w:firstLine="709"/>
        <w:jc w:val="both"/>
        <w:rPr>
          <w:kern w:val="2"/>
          <w:sz w:val="26"/>
          <w:szCs w:val="26"/>
        </w:rPr>
      </w:pPr>
    </w:p>
    <w:p w14:paraId="39779220"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t xml:space="preserve">3. </w:t>
      </w:r>
      <w:r w:rsidRPr="00AD4A6E">
        <w:rPr>
          <w:b/>
          <w:bCs/>
          <w:kern w:val="2"/>
          <w:sz w:val="26"/>
          <w:szCs w:val="26"/>
        </w:rPr>
        <w:t>Организация работы по рассмотрению обращений граждан</w:t>
      </w:r>
    </w:p>
    <w:p w14:paraId="3B2DB41C" w14:textId="77777777" w:rsidR="00F3627A" w:rsidRPr="00AD4A6E" w:rsidRDefault="00F3627A" w:rsidP="00F3627A">
      <w:pPr>
        <w:adjustRightInd w:val="0"/>
        <w:snapToGrid w:val="0"/>
        <w:spacing w:line="276" w:lineRule="auto"/>
        <w:ind w:right="-29" w:firstLine="709"/>
        <w:jc w:val="center"/>
        <w:rPr>
          <w:kern w:val="2"/>
          <w:sz w:val="26"/>
          <w:szCs w:val="26"/>
        </w:rPr>
      </w:pPr>
    </w:p>
    <w:p w14:paraId="636371E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w:t>
      </w:r>
      <w:r w:rsidR="005163FC" w:rsidRPr="00AD4A6E">
        <w:rPr>
          <w:kern w:val="2"/>
          <w:sz w:val="26"/>
          <w:szCs w:val="26"/>
        </w:rPr>
        <w:t xml:space="preserve"> </w:t>
      </w:r>
      <w:r w:rsidRPr="00AD4A6E">
        <w:rPr>
          <w:kern w:val="2"/>
          <w:sz w:val="26"/>
          <w:szCs w:val="26"/>
        </w:rPr>
        <w:t xml:space="preserve">Порядок организации работы по рассмотрению обращений граждан включает в себя следующие процедуры: </w:t>
      </w:r>
    </w:p>
    <w:p w14:paraId="7914D18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прием и регистрация обращений;</w:t>
      </w:r>
    </w:p>
    <w:p w14:paraId="2EB70D7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рассмотрение обращений;</w:t>
      </w:r>
    </w:p>
    <w:p w14:paraId="3F8D98E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направление ответов на обращения;</w:t>
      </w:r>
    </w:p>
    <w:p w14:paraId="362EBE1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личный прием граждан.</w:t>
      </w:r>
    </w:p>
    <w:p w14:paraId="3A40383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w:t>
      </w:r>
      <w:r w:rsidR="005163FC" w:rsidRPr="00AD4A6E">
        <w:rPr>
          <w:kern w:val="2"/>
          <w:sz w:val="26"/>
          <w:szCs w:val="26"/>
        </w:rPr>
        <w:t xml:space="preserve"> </w:t>
      </w:r>
      <w:r w:rsidRPr="00AD4A6E">
        <w:rPr>
          <w:kern w:val="2"/>
          <w:sz w:val="26"/>
          <w:szCs w:val="26"/>
        </w:rPr>
        <w:t xml:space="preserve">Обращение, поступившее в Администрацию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подлежит обязательному рассмотрению.</w:t>
      </w:r>
    </w:p>
    <w:p w14:paraId="4CB9CCC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w:t>
      </w:r>
      <w:r w:rsidR="005163FC" w:rsidRPr="00AD4A6E">
        <w:rPr>
          <w:kern w:val="2"/>
          <w:sz w:val="26"/>
          <w:szCs w:val="26"/>
        </w:rPr>
        <w:t xml:space="preserve"> </w:t>
      </w:r>
      <w:r w:rsidRPr="00AD4A6E">
        <w:rPr>
          <w:kern w:val="2"/>
          <w:sz w:val="26"/>
          <w:szCs w:val="26"/>
        </w:rPr>
        <w:t xml:space="preserve">В случае, если в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w:t>
      </w:r>
    </w:p>
    <w:p w14:paraId="0EF2DC7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w:t>
      </w:r>
      <w:r w:rsidR="005163FC" w:rsidRPr="00AD4A6E">
        <w:rPr>
          <w:kern w:val="2"/>
          <w:sz w:val="26"/>
          <w:szCs w:val="26"/>
        </w:rPr>
        <w:t xml:space="preserve"> </w:t>
      </w:r>
      <w:r w:rsidRPr="00AD4A6E">
        <w:rPr>
          <w:kern w:val="2"/>
          <w:sz w:val="26"/>
          <w:szCs w:val="26"/>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14:paraId="1600B51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3.5.</w:t>
      </w:r>
      <w:r w:rsidR="005163FC" w:rsidRPr="00AD4A6E">
        <w:rPr>
          <w:kern w:val="2"/>
          <w:sz w:val="26"/>
          <w:szCs w:val="26"/>
        </w:rPr>
        <w:t xml:space="preserve"> </w:t>
      </w:r>
      <w:r w:rsidRPr="00AD4A6E">
        <w:rPr>
          <w:kern w:val="2"/>
          <w:sz w:val="26"/>
          <w:szCs w:val="26"/>
        </w:rPr>
        <w:t xml:space="preserve">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Администрация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42F465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3.6.</w:t>
      </w:r>
      <w:r w:rsidR="005163FC" w:rsidRPr="00AD4A6E">
        <w:rPr>
          <w:kern w:val="2"/>
          <w:sz w:val="26"/>
          <w:szCs w:val="26"/>
        </w:rPr>
        <w:t xml:space="preserve"> </w:t>
      </w:r>
      <w:r w:rsidRPr="00AD4A6E">
        <w:rPr>
          <w:kern w:val="2"/>
          <w:sz w:val="26"/>
          <w:szCs w:val="26"/>
        </w:rPr>
        <w:t>В случае, если текст обращения в письменной форме не поддается прочтению, ответ на обращение не дается и оно не подлежит направлению на рассмотрение в государственные органы, органы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14AA201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3.7.</w:t>
      </w:r>
      <w:r w:rsidR="005163FC" w:rsidRPr="00AD4A6E">
        <w:rPr>
          <w:kern w:val="2"/>
          <w:sz w:val="26"/>
          <w:szCs w:val="26"/>
        </w:rPr>
        <w:t xml:space="preserve"> </w:t>
      </w:r>
      <w:r w:rsidRPr="00AD4A6E">
        <w:rPr>
          <w:kern w:val="2"/>
          <w:sz w:val="26"/>
          <w:szCs w:val="26"/>
        </w:rPr>
        <w:t>В случае, если текст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сообщается гражданину, направившему обращение.</w:t>
      </w:r>
    </w:p>
    <w:p w14:paraId="5D9D094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 xml:space="preserve">3.8. В случае, если в обращении гражданина содержится вопрос, на который ему неоднократно давались письменные ответы по существу в связи с ранее направлявшимися обращениями, и при этом в обращении не приводятся новые доводы или обстоятельства, а также при условии, что указанное обращение и ранее направляемые обращения направлялись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или одному и тому же должностному лицу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глава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 сельского поселения или лицо, его замещающее, праве принять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14:paraId="6C7B136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Решение о прекращении переписки ввиду безосновательности рассмотрения очередного обращения принимается главой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или лицом, его замещающим, на основании предложения исполнителя.</w:t>
      </w:r>
    </w:p>
    <w:p w14:paraId="48A56D3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 случае, если обращение, поступившее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было переадресовано для рассмотрения по компетенции в исполнительные органы, органы местного самоуправления или в иные органы, решение о безосновательности очередного обращения и о прекращении переписки принимается руководителем соответствующего органа власти, органа местного самоуправления или иного органа.</w:t>
      </w:r>
    </w:p>
    <w:p w14:paraId="0D5B42A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3.9. В случае поступления в</w:t>
      </w:r>
      <w:r w:rsidR="00507AC6" w:rsidRPr="00AD4A6E">
        <w:rPr>
          <w:bCs/>
          <w:kern w:val="2"/>
          <w:sz w:val="26"/>
          <w:szCs w:val="26"/>
        </w:rPr>
        <w:t xml:space="preserve"> Администрацию Матвеево-Курганского сельского поселения</w:t>
      </w:r>
      <w:r w:rsidRPr="00AD4A6E">
        <w:rPr>
          <w:kern w:val="2"/>
          <w:sz w:val="26"/>
          <w:szCs w:val="26"/>
        </w:rPr>
        <w:t xml:space="preserve"> обращения, содержащего вопрос, ответ на который размещен в соответствии с пунктом 3.40 настоящего раздела на официальном сайте, гражданину, направившему обращение, в течение семи дней со дня регистрации обращения сообщается электронный адрес официального сайта, на котором размещен ответ на вопрос, поставленный в обращении, при этом обращение, содержащее обжалование судебного решения, не возвращается.</w:t>
      </w:r>
    </w:p>
    <w:p w14:paraId="0119B81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3.10.</w:t>
      </w:r>
      <w:r w:rsidR="005163FC" w:rsidRPr="00AD4A6E">
        <w:rPr>
          <w:kern w:val="2"/>
          <w:sz w:val="26"/>
          <w:szCs w:val="26"/>
        </w:rPr>
        <w:t xml:space="preserve"> </w:t>
      </w:r>
      <w:r w:rsidRPr="00AD4A6E">
        <w:rPr>
          <w:kern w:val="2"/>
          <w:sz w:val="26"/>
          <w:szCs w:val="26"/>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2B7607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3.11.</w:t>
      </w:r>
      <w:r w:rsidR="005163FC" w:rsidRPr="00AD4A6E">
        <w:rPr>
          <w:kern w:val="2"/>
          <w:sz w:val="26"/>
          <w:szCs w:val="26"/>
        </w:rPr>
        <w:t xml:space="preserve"> </w:t>
      </w:r>
      <w:r w:rsidRPr="00AD4A6E">
        <w:rPr>
          <w:kern w:val="2"/>
          <w:sz w:val="26"/>
          <w:szCs w:val="26"/>
        </w:rPr>
        <w:t xml:space="preserve">В случае, если причины, по которым ответ по существу поставленных </w:t>
      </w:r>
      <w:r w:rsidR="005163FC" w:rsidRPr="00AD4A6E">
        <w:rPr>
          <w:kern w:val="2"/>
          <w:sz w:val="26"/>
          <w:szCs w:val="26"/>
        </w:rPr>
        <w:t xml:space="preserve">в </w:t>
      </w:r>
      <w:r w:rsidRPr="00AD4A6E">
        <w:rPr>
          <w:kern w:val="2"/>
          <w:sz w:val="26"/>
          <w:szCs w:val="26"/>
        </w:rPr>
        <w:t xml:space="preserve">обращении вопросов не мог быть дан, в последующем были устранены, гражданин вправе вновь направить обращение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или должностному лицу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w:t>
      </w:r>
    </w:p>
    <w:p w14:paraId="5FFD35A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3.12. Прием обращений в письменной форме непосредственно от граждан производится сотрудником по работе с обращениями граждан.</w:t>
      </w:r>
    </w:p>
    <w:p w14:paraId="0FFF833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3.13. По просьбе гражданина сотрудником по работе с обращениями граждан на копии или втором экземпляре принятого обращения проставляется отметка о принятии, </w:t>
      </w:r>
      <w:r w:rsidRPr="00AD4A6E">
        <w:rPr>
          <w:kern w:val="2"/>
          <w:sz w:val="26"/>
          <w:szCs w:val="26"/>
        </w:rPr>
        <w:lastRenderedPageBreak/>
        <w:t>содержащая дату поступления обращения и фамилию сотрудника по работе с обращениями граждан.</w:t>
      </w:r>
    </w:p>
    <w:p w14:paraId="58587B2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3.14. Поступившие в адрес должностных лиц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письма с пометкой «Лично», с правильно указанными фамилией, инициалами и должностью не вскрываются и передаются должностному лицу, которому они адресованы. В случаях, когда такие письма квалифицируются должностным лицом как обращения граждан, корреспонденция в течение одного дня передается сотруднику по работе с обращениями граждан для регистрации и направления по принадлежности для рассмотрения.</w:t>
      </w:r>
    </w:p>
    <w:p w14:paraId="5579D2F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3.15.</w:t>
      </w:r>
      <w:r w:rsidR="005163FC" w:rsidRPr="00AD4A6E">
        <w:rPr>
          <w:kern w:val="2"/>
          <w:sz w:val="26"/>
          <w:szCs w:val="26"/>
        </w:rPr>
        <w:t xml:space="preserve"> </w:t>
      </w:r>
      <w:r w:rsidRPr="00AD4A6E">
        <w:rPr>
          <w:kern w:val="2"/>
          <w:sz w:val="26"/>
          <w:szCs w:val="26"/>
        </w:rPr>
        <w:t xml:space="preserve">Обращения граждан, подлежащие рассмотрению в порядке, предусмотренном Федеральным законом от 02.05.2006 № 59-ФЗ «О порядке рассмотрения обращений граждан Российской Федерации», поступившие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с использованием межведомственной системы электронного документооборота и делопроизводства «Дело» (далее – система «Дело»), с отметкой о дате и способе получения в течение одного дня передаются сотруднику по работе с обращениями граждан для регистрации в порядке, установленном Инструкцией по делопроизводству.</w:t>
      </w:r>
    </w:p>
    <w:p w14:paraId="3D9F76B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3.16.</w:t>
      </w:r>
      <w:r w:rsidR="005163FC" w:rsidRPr="00AD4A6E">
        <w:rPr>
          <w:kern w:val="2"/>
          <w:sz w:val="26"/>
          <w:szCs w:val="26"/>
        </w:rPr>
        <w:t xml:space="preserve"> </w:t>
      </w:r>
      <w:r w:rsidRPr="00AD4A6E">
        <w:rPr>
          <w:kern w:val="2"/>
          <w:sz w:val="26"/>
          <w:szCs w:val="26"/>
        </w:rPr>
        <w:t>Учет, систематизация и анализ обращений граждан, за исключением обращений, поступивших через Единый портал, осуществляется с использованием системы «Дело».</w:t>
      </w:r>
    </w:p>
    <w:p w14:paraId="2999552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Учет, систематизация и анализ обращений, поступивших через Единый портал, осуществляется с использованием платформы обратной связи Единого портала.</w:t>
      </w:r>
    </w:p>
    <w:p w14:paraId="7A64350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3.17.</w:t>
      </w:r>
      <w:r w:rsidR="005163FC" w:rsidRPr="00AD4A6E">
        <w:rPr>
          <w:kern w:val="2"/>
          <w:sz w:val="26"/>
          <w:szCs w:val="26"/>
        </w:rPr>
        <w:t xml:space="preserve"> </w:t>
      </w:r>
      <w:r w:rsidRPr="00AD4A6E">
        <w:rPr>
          <w:kern w:val="2"/>
          <w:sz w:val="26"/>
          <w:szCs w:val="26"/>
        </w:rPr>
        <w:t>Сотрудник по работе с обращениями граждан обязан сверить указанные в письме и на конверте фамилию, имя, отчество, адрес автора, прочитать обращение, определить его тематику и выявить поставленные заявителем вопросы, проверить обращение на повторность, зарегистрировать в регистрационной форме системы «Дело».</w:t>
      </w:r>
    </w:p>
    <w:p w14:paraId="7153E79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3.18.</w:t>
      </w:r>
      <w:r w:rsidR="005163FC" w:rsidRPr="00AD4A6E">
        <w:rPr>
          <w:kern w:val="2"/>
          <w:sz w:val="26"/>
          <w:szCs w:val="26"/>
        </w:rPr>
        <w:t xml:space="preserve"> </w:t>
      </w:r>
      <w:r w:rsidRPr="00AD4A6E">
        <w:rPr>
          <w:kern w:val="2"/>
          <w:sz w:val="26"/>
          <w:szCs w:val="26"/>
        </w:rPr>
        <w:t xml:space="preserve">На лицевой стороне первого листа в правом нижнем углу ставится регистрационный штамп с датой регистрации письма и регистрационным номером, который автоматически присваивается в системе «Дело». </w:t>
      </w:r>
    </w:p>
    <w:p w14:paraId="3AE7C08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В случае, если место, предназначенное для штампа, занято текстом письма, штамп может быть проставлен в ином месте, обеспечивающем его прочтение.</w:t>
      </w:r>
    </w:p>
    <w:p w14:paraId="67D2CC7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Конверты сохраняются вместе с обращением в течение всего периода его рассмотрения и хранения.</w:t>
      </w:r>
    </w:p>
    <w:p w14:paraId="1CFA087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3.19.</w:t>
      </w:r>
      <w:r w:rsidR="005163FC" w:rsidRPr="00AD4A6E">
        <w:rPr>
          <w:kern w:val="2"/>
          <w:sz w:val="26"/>
          <w:szCs w:val="26"/>
        </w:rPr>
        <w:t xml:space="preserve"> </w:t>
      </w:r>
      <w:r w:rsidRPr="00AD4A6E">
        <w:rPr>
          <w:kern w:val="2"/>
          <w:sz w:val="26"/>
          <w:szCs w:val="26"/>
        </w:rPr>
        <w:t>Информация о поступившем обращении вносится в регистрационную карточку системы «Дело». В обязательном порядке вносится следующая информация:</w:t>
      </w:r>
    </w:p>
    <w:p w14:paraId="3F24331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дата поступления обращения;</w:t>
      </w:r>
    </w:p>
    <w:p w14:paraId="6AC811F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фамилия, имя, отчество заявителя (последнее – при наличии);</w:t>
      </w:r>
    </w:p>
    <w:p w14:paraId="1865A45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почтовый адрес</w:t>
      </w:r>
      <w:r w:rsidRPr="00AD4A6E">
        <w:t xml:space="preserve"> </w:t>
      </w:r>
      <w:r w:rsidRPr="00AD4A6E">
        <w:rPr>
          <w:kern w:val="2"/>
          <w:sz w:val="26"/>
          <w:szCs w:val="26"/>
        </w:rPr>
        <w:t>и (или) адрес электронной почты заявителя;</w:t>
      </w:r>
    </w:p>
    <w:p w14:paraId="0E5F853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канал поступления обращения (почта, </w:t>
      </w:r>
      <w:r w:rsidRPr="00AD4A6E">
        <w:rPr>
          <w:kern w:val="2"/>
          <w:sz w:val="26"/>
          <w:szCs w:val="26"/>
          <w:lang w:val="en-US"/>
        </w:rPr>
        <w:t>e</w:t>
      </w:r>
      <w:r w:rsidRPr="00AD4A6E">
        <w:rPr>
          <w:kern w:val="2"/>
          <w:sz w:val="26"/>
          <w:szCs w:val="26"/>
        </w:rPr>
        <w:t>-</w:t>
      </w:r>
      <w:r w:rsidRPr="00AD4A6E">
        <w:rPr>
          <w:kern w:val="2"/>
          <w:sz w:val="26"/>
          <w:szCs w:val="26"/>
          <w:lang w:val="en-US"/>
        </w:rPr>
        <w:t>mail</w:t>
      </w:r>
      <w:r w:rsidRPr="00AD4A6E">
        <w:rPr>
          <w:kern w:val="2"/>
          <w:sz w:val="26"/>
          <w:szCs w:val="26"/>
        </w:rPr>
        <w:t>, принято в отделе, курьер и тому подобное);</w:t>
      </w:r>
    </w:p>
    <w:p w14:paraId="0185508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сведения об адресате (Администрация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глава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либо иные адресаты);</w:t>
      </w:r>
    </w:p>
    <w:p w14:paraId="726E95C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состав документа (количество страниц);</w:t>
      </w:r>
    </w:p>
    <w:p w14:paraId="17747AC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реквизиты сопроводительного письма (при наличии);</w:t>
      </w:r>
    </w:p>
    <w:p w14:paraId="6A975CB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краткое содержание обращения;</w:t>
      </w:r>
    </w:p>
    <w:p w14:paraId="4BCBCCD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рубрика (в соответствии с Типовым общероссийским классификатором);</w:t>
      </w:r>
    </w:p>
    <w:p w14:paraId="647D319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вид обращения (заявление, предложение или жалоба);</w:t>
      </w:r>
    </w:p>
    <w:p w14:paraId="31E4222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кратность обращения (повторное, многократное);</w:t>
      </w:r>
    </w:p>
    <w:p w14:paraId="17FF2A2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форма обращения (в письменной форме, в форме электронного документа, устное);</w:t>
      </w:r>
    </w:p>
    <w:p w14:paraId="3300066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тип предложения, заявления или жалобы (в соответствии с предлагаемыми списками);</w:t>
      </w:r>
    </w:p>
    <w:p w14:paraId="2302BC7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предмет ведения (местные органы власти, Ростовская область как субъект Российской Федерации, Российская Федерация или совместное ведение).</w:t>
      </w:r>
    </w:p>
    <w:p w14:paraId="3B05F92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3.20.</w:t>
      </w:r>
      <w:r w:rsidR="005163FC" w:rsidRPr="00AD4A6E">
        <w:rPr>
          <w:kern w:val="2"/>
          <w:sz w:val="26"/>
          <w:szCs w:val="26"/>
        </w:rPr>
        <w:t xml:space="preserve"> </w:t>
      </w:r>
      <w:r w:rsidRPr="00AD4A6E">
        <w:rPr>
          <w:kern w:val="2"/>
          <w:sz w:val="26"/>
          <w:szCs w:val="26"/>
        </w:rPr>
        <w:t xml:space="preserve">Ответственность за полноту сведений, вносимых в регистрационные карточки системы «Дело» несет сотрудник по работе с обращениями граждан. </w:t>
      </w:r>
    </w:p>
    <w:p w14:paraId="6F341CA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3.21.</w:t>
      </w:r>
      <w:r w:rsidR="005163FC" w:rsidRPr="00AD4A6E">
        <w:rPr>
          <w:kern w:val="2"/>
          <w:sz w:val="26"/>
          <w:szCs w:val="26"/>
        </w:rPr>
        <w:t xml:space="preserve"> </w:t>
      </w:r>
      <w:r w:rsidRPr="00AD4A6E">
        <w:rPr>
          <w:kern w:val="2"/>
          <w:sz w:val="26"/>
          <w:szCs w:val="26"/>
        </w:rPr>
        <w:t xml:space="preserve">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 </w:t>
      </w:r>
    </w:p>
    <w:p w14:paraId="3D3C9B3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Коллективные обращения без подписей регистрируются по названию организации, предприятия, учреждения, из которого они поступили (например: коллектив завода «Витязь», студенты технического колледжа и тому подобное). </w:t>
      </w:r>
    </w:p>
    <w:p w14:paraId="591C928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3.22.</w:t>
      </w:r>
      <w:r w:rsidR="005163FC" w:rsidRPr="00AD4A6E">
        <w:rPr>
          <w:kern w:val="2"/>
          <w:sz w:val="26"/>
          <w:szCs w:val="26"/>
        </w:rPr>
        <w:t xml:space="preserve"> </w:t>
      </w:r>
      <w:r w:rsidRPr="00AD4A6E">
        <w:rPr>
          <w:kern w:val="2"/>
          <w:sz w:val="26"/>
          <w:szCs w:val="26"/>
        </w:rPr>
        <w:t xml:space="preserve">По содержанию каждого обращения сотрудник по работе с обращениями граждан определяет исполнителя, при необходимости – соисполнителей. </w:t>
      </w:r>
    </w:p>
    <w:p w14:paraId="382E52A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Информация об исполнителях и текст поручения вносятся в проект резолюции системы «Дело» и пересылаются на согласование главе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После согласования сотрудник по работе с обращениями граждан, при необходимости, готовит и распечатывает сопроводительное письмо исполнителям и уведомление заявителю о принятии его обращения к рассмотрению или о переадресации в другой государственный орган, орган местного самоуправления или должностному лицу в соответствии с их компетенцией. </w:t>
      </w:r>
    </w:p>
    <w:p w14:paraId="6425DC6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Сопроводительные письма в органы исполнительной власти, органы местного самоуправления и другие организации, уведомления заявителям подписываются главой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w:t>
      </w:r>
    </w:p>
    <w:p w14:paraId="1B8578C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Уведомление заявителю, направляемое в форме электронного документа на адрес электронной почты гражданина, подписывается с использованием усиленной квалифицированной электронной подписи.</w:t>
      </w:r>
    </w:p>
    <w:p w14:paraId="6A76E22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3.23.</w:t>
      </w:r>
      <w:r w:rsidR="005163FC" w:rsidRPr="00AD4A6E">
        <w:rPr>
          <w:kern w:val="2"/>
          <w:sz w:val="26"/>
          <w:szCs w:val="26"/>
        </w:rPr>
        <w:t xml:space="preserve"> </w:t>
      </w:r>
      <w:r w:rsidRPr="00AD4A6E">
        <w:rPr>
          <w:kern w:val="2"/>
          <w:sz w:val="26"/>
          <w:szCs w:val="26"/>
        </w:rPr>
        <w:t>Решение о направлении обращения на рассмотрение по компетенции принимается исходя исключительно из его содержания, независимо от того, кому оно адресовано, за исключением писем, адресованных вышестоящими органами конкретным должностным лицам.</w:t>
      </w:r>
    </w:p>
    <w:p w14:paraId="6DCDC72E"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3.24.</w:t>
      </w:r>
      <w:r w:rsidR="005163FC" w:rsidRPr="00AD4A6E">
        <w:rPr>
          <w:kern w:val="2"/>
          <w:sz w:val="26"/>
          <w:szCs w:val="26"/>
        </w:rPr>
        <w:t xml:space="preserve"> </w:t>
      </w:r>
      <w:r w:rsidRPr="00AD4A6E">
        <w:rPr>
          <w:kern w:val="2"/>
          <w:sz w:val="26"/>
          <w:szCs w:val="26"/>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14:paraId="0A5F1C9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3.25.</w:t>
      </w:r>
      <w:r w:rsidR="005163FC" w:rsidRPr="00AD4A6E">
        <w:rPr>
          <w:kern w:val="2"/>
          <w:sz w:val="26"/>
          <w:szCs w:val="26"/>
        </w:rPr>
        <w:t xml:space="preserve"> </w:t>
      </w:r>
      <w:r w:rsidRPr="00AD4A6E">
        <w:rPr>
          <w:kern w:val="2"/>
          <w:sz w:val="26"/>
          <w:szCs w:val="26"/>
        </w:rPr>
        <w:t xml:space="preserve">В случае, если решение поставленных в обращении вопросов не входит в компетенцию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или ее должностных лиц, такое обращение в течение семи дней со дня регистрации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r w:rsidR="00D204CA" w:rsidRPr="00AD4A6E">
        <w:rPr>
          <w:kern w:val="2"/>
          <w:sz w:val="26"/>
          <w:szCs w:val="26"/>
        </w:rPr>
        <w:t>.</w:t>
      </w:r>
    </w:p>
    <w:p w14:paraId="7DD8571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Уведомление о переадресации обращения, поступившего в письменной форме, направляется по указанному в обращении почтовому адресу, за исключением случая, когда текст письменного обращения не поддается прочтению.</w:t>
      </w:r>
    </w:p>
    <w:p w14:paraId="6F9315A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Уведомление о переадресации обращения, поступившего в форме электронного документа через Электронную приемную, направляется по указанному в обращении адресу электронной почты гражданина, направившего обращение. Уведомление о переадресации обращения, поступившего в форме электронного документа через Единый портал, направляется по</w:t>
      </w:r>
      <w:r w:rsidRPr="00AD4A6E">
        <w:t xml:space="preserve"> </w:t>
      </w:r>
      <w:r w:rsidRPr="00AD4A6E">
        <w:rPr>
          <w:kern w:val="2"/>
          <w:sz w:val="26"/>
          <w:szCs w:val="26"/>
        </w:rPr>
        <w:t>адресу (уникальному идентификатору) личного кабинета физического или юридического лица на Едином портале.</w:t>
      </w:r>
    </w:p>
    <w:p w14:paraId="78B390B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3.26.</w:t>
      </w:r>
      <w:r w:rsidR="00D204CA" w:rsidRPr="00AD4A6E">
        <w:rPr>
          <w:kern w:val="2"/>
          <w:sz w:val="26"/>
          <w:szCs w:val="26"/>
        </w:rPr>
        <w:t xml:space="preserve"> </w:t>
      </w:r>
      <w:r w:rsidRPr="00AD4A6E">
        <w:rPr>
          <w:kern w:val="2"/>
          <w:sz w:val="26"/>
          <w:szCs w:val="26"/>
        </w:rPr>
        <w:t xml:space="preserve">Если заявитель ранее обращался в Администрацию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 не удовлетворен принятым решением</w:t>
      </w:r>
      <w:r w:rsidRPr="00AD4A6E">
        <w:t xml:space="preserve"> </w:t>
      </w:r>
      <w:r w:rsidRPr="00AD4A6E">
        <w:rPr>
          <w:kern w:val="2"/>
          <w:sz w:val="26"/>
          <w:szCs w:val="26"/>
        </w:rPr>
        <w:t xml:space="preserve">в связи с нарушением его прав или норм действующего законодательства, обращение передается главе Администрации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сельского поселения для организации его всестороннего рассмотрения и проведения проверки изложенных доводов.</w:t>
      </w:r>
    </w:p>
    <w:p w14:paraId="1BC4D5D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3.27.</w:t>
      </w:r>
      <w:r w:rsidR="00D204CA" w:rsidRPr="00AD4A6E">
        <w:rPr>
          <w:kern w:val="2"/>
          <w:sz w:val="26"/>
          <w:szCs w:val="26"/>
        </w:rPr>
        <w:t xml:space="preserve"> </w:t>
      </w:r>
      <w:r w:rsidRPr="00AD4A6E">
        <w:rPr>
          <w:kern w:val="2"/>
          <w:sz w:val="26"/>
          <w:szCs w:val="26"/>
        </w:rPr>
        <w:t xml:space="preserve">Обращения граждан, поступившие в Администрацию </w:t>
      </w:r>
      <w:r w:rsidR="00507AC6" w:rsidRPr="00AD4A6E">
        <w:rPr>
          <w:kern w:val="2"/>
          <w:sz w:val="26"/>
          <w:szCs w:val="26"/>
        </w:rPr>
        <w:t>Матвеево-Курганск</w:t>
      </w:r>
      <w:r w:rsidR="00BC541D" w:rsidRPr="00AD4A6E">
        <w:rPr>
          <w:kern w:val="2"/>
          <w:sz w:val="26"/>
          <w:szCs w:val="26"/>
        </w:rPr>
        <w:t xml:space="preserve">ого </w:t>
      </w:r>
      <w:r w:rsidRPr="00AD4A6E">
        <w:rPr>
          <w:kern w:val="2"/>
          <w:sz w:val="26"/>
          <w:szCs w:val="26"/>
        </w:rPr>
        <w:t xml:space="preserve">сельского поселения из федеральных органов государственной власти, органов государственной власти Ростовской области и поставленные ими на контроль, передаются главе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который определяет порядок работы по рассмотрению обращения.</w:t>
      </w:r>
    </w:p>
    <w:p w14:paraId="694B721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В ответе в федеральные органы государственной власти, органы государственной власти Ростовской области должно быть указано, что заявитель проинформирован о результатах рассмотрения его обращения.</w:t>
      </w:r>
    </w:p>
    <w:p w14:paraId="0E64BAE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Подлинники обращений возвращаются в федеральные органы государственной власти, органы государственной власти Ростовской области только при наличии на них штампа «Подлежит возврату» или специальной отметки в сопроводительном письме о возврате обращения.</w:t>
      </w:r>
    </w:p>
    <w:p w14:paraId="496385B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3.28.</w:t>
      </w:r>
      <w:r w:rsidR="00D204CA" w:rsidRPr="00AD4A6E">
        <w:rPr>
          <w:kern w:val="2"/>
          <w:sz w:val="26"/>
          <w:szCs w:val="26"/>
        </w:rPr>
        <w:t xml:space="preserve"> </w:t>
      </w:r>
      <w:r w:rsidRPr="00AD4A6E">
        <w:rPr>
          <w:kern w:val="2"/>
          <w:sz w:val="26"/>
          <w:szCs w:val="26"/>
        </w:rPr>
        <w:t xml:space="preserve">Не допускается передача обращения от одного исполнителя другому без получения согласования главы Администрации </w:t>
      </w:r>
      <w:r w:rsidR="00507AC6" w:rsidRPr="00AD4A6E">
        <w:rPr>
          <w:kern w:val="2"/>
          <w:sz w:val="26"/>
          <w:szCs w:val="26"/>
        </w:rPr>
        <w:t>Матвеево-Курганск</w:t>
      </w:r>
      <w:r w:rsidR="00BC541D" w:rsidRPr="00AD4A6E">
        <w:rPr>
          <w:kern w:val="2"/>
          <w:sz w:val="26"/>
          <w:szCs w:val="26"/>
        </w:rPr>
        <w:t>ого</w:t>
      </w:r>
      <w:r w:rsidRPr="00AD4A6E">
        <w:rPr>
          <w:kern w:val="2"/>
          <w:sz w:val="26"/>
          <w:szCs w:val="26"/>
        </w:rPr>
        <w:t xml:space="preserve"> сельского поселения и внесения сотрудником по работе с обращениями граждан соответствующих изменений в регистрационную карточку системы «Дело» по указанному обращению.</w:t>
      </w:r>
    </w:p>
    <w:p w14:paraId="0A0C933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3.29.</w:t>
      </w:r>
      <w:r w:rsidR="00D204CA" w:rsidRPr="00AD4A6E">
        <w:rPr>
          <w:kern w:val="2"/>
          <w:sz w:val="26"/>
          <w:szCs w:val="26"/>
        </w:rPr>
        <w:t xml:space="preserve"> </w:t>
      </w:r>
      <w:r w:rsidRPr="00AD4A6E">
        <w:rPr>
          <w:kern w:val="2"/>
          <w:sz w:val="26"/>
          <w:szCs w:val="26"/>
        </w:rPr>
        <w:t xml:space="preserve">Должностные лица, которым поручено рассмотрение обращения, обеспечивают полное и объективное рассмотрение обращений в соответствии с требованиями, установленными федеральными законами, областными законами, муниципальными правовыми актами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 настоящим Порядком.</w:t>
      </w:r>
    </w:p>
    <w:p w14:paraId="1F79975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3.30.</w:t>
      </w:r>
      <w:r w:rsidR="00D204CA" w:rsidRPr="00AD4A6E">
        <w:rPr>
          <w:kern w:val="2"/>
          <w:sz w:val="26"/>
          <w:szCs w:val="26"/>
        </w:rPr>
        <w:t xml:space="preserve"> </w:t>
      </w:r>
      <w:r w:rsidRPr="00AD4A6E">
        <w:rPr>
          <w:kern w:val="2"/>
          <w:sz w:val="26"/>
          <w:szCs w:val="26"/>
        </w:rPr>
        <w:t>В случае, если рассмотрение обращения поручено одновременно нескольким исполнителям, ответственным за организацию рассмотрения обращения и подготовку обобщенного ответа считается исполнитель, указанный в поручении первым. При этом соисполнители, указанные в поручении, представляют информацию в адрес ответственного исполнителя для обобщения.</w:t>
      </w:r>
    </w:p>
    <w:p w14:paraId="16B02BC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 случае, если обращение переадресовано для рассмотрения по компетенции одновременно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 xml:space="preserve">сельского поселения и нескольким органам исполнительной власти Ростовской области, другим органам местного самоуправления Ростовской области, рассмотрение обращения и подготовка ответа Администрацией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 осуществляется самостоятельно в пределах вопросов, отнесенных к ее компетенции.</w:t>
      </w:r>
    </w:p>
    <w:p w14:paraId="7F8BD06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 случае, если рассмотрение обращения поручено совместно первым заместителям Губернатора Ростовской области, заместителям Губернатора Ростовской области, органам исполнительной власти Ростовской области и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исполнитель, ответственный за рассмотрение обращения в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предоставляет информацию в адрес ответственного исполнителя для обобщения. </w:t>
      </w:r>
    </w:p>
    <w:p w14:paraId="31C6BCD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Соисполнители представляют ответственному исполнителю необходимую информацию не позднее семи дней до истечения срока рассмотрения обращения, указанного в поручении.</w:t>
      </w:r>
    </w:p>
    <w:p w14:paraId="30481BA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3.31.</w:t>
      </w:r>
      <w:r w:rsidR="00D204CA" w:rsidRPr="00AD4A6E">
        <w:rPr>
          <w:kern w:val="2"/>
          <w:sz w:val="26"/>
          <w:szCs w:val="26"/>
        </w:rPr>
        <w:t xml:space="preserve"> </w:t>
      </w:r>
      <w:r w:rsidRPr="00AD4A6E">
        <w:rPr>
          <w:kern w:val="2"/>
          <w:sz w:val="26"/>
          <w:szCs w:val="26"/>
        </w:rPr>
        <w:t xml:space="preserve">Депутатский запрос, направленный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депутатом Государственной Думы Федерального Собрания Российской Федерации, направляется на рассмотрение </w:t>
      </w:r>
      <w:r w:rsidR="00D204CA" w:rsidRPr="00AD4A6E">
        <w:rPr>
          <w:kern w:val="2"/>
          <w:sz w:val="26"/>
          <w:szCs w:val="26"/>
        </w:rPr>
        <w:t>г</w:t>
      </w:r>
      <w:r w:rsidRPr="00AD4A6E">
        <w:rPr>
          <w:kern w:val="2"/>
          <w:sz w:val="26"/>
          <w:szCs w:val="26"/>
        </w:rPr>
        <w:t xml:space="preserve">лаве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w:t>
      </w:r>
    </w:p>
    <w:p w14:paraId="595A172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Глава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должен дать ответ на него в письменной форме не позднее чем через тридцать дней со дня регистрации обращения в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w:t>
      </w:r>
    </w:p>
    <w:p w14:paraId="70364D0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 на депутатский запрос должен быть подписан </w:t>
      </w:r>
      <w:r w:rsidR="00D204CA" w:rsidRPr="00AD4A6E">
        <w:rPr>
          <w:kern w:val="2"/>
          <w:sz w:val="26"/>
          <w:szCs w:val="26"/>
        </w:rPr>
        <w:t>г</w:t>
      </w:r>
      <w:r w:rsidRPr="00AD4A6E">
        <w:rPr>
          <w:kern w:val="2"/>
          <w:sz w:val="26"/>
          <w:szCs w:val="26"/>
        </w:rPr>
        <w:t xml:space="preserve">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либо лицом, временно исполняющим его обязанности.</w:t>
      </w:r>
    </w:p>
    <w:p w14:paraId="6E3662B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3.32.</w:t>
      </w:r>
      <w:r w:rsidR="00D204CA" w:rsidRPr="00AD4A6E">
        <w:rPr>
          <w:kern w:val="2"/>
          <w:sz w:val="26"/>
          <w:szCs w:val="26"/>
        </w:rPr>
        <w:t xml:space="preserve"> </w:t>
      </w:r>
      <w:r w:rsidRPr="00AD4A6E">
        <w:rPr>
          <w:kern w:val="2"/>
          <w:sz w:val="26"/>
          <w:szCs w:val="26"/>
        </w:rPr>
        <w:t xml:space="preserve">При обращении в Администрацию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 xml:space="preserve">сельского поселения депутата Государственной Думы Федерального Собрания Российской Федерации по вопросам, связанным с его деятельностью, </w:t>
      </w:r>
      <w:r w:rsidR="00D204CA" w:rsidRPr="00AD4A6E">
        <w:rPr>
          <w:kern w:val="2"/>
          <w:sz w:val="26"/>
          <w:szCs w:val="26"/>
        </w:rPr>
        <w:t>г</w:t>
      </w:r>
      <w:r w:rsidRPr="00AD4A6E">
        <w:rPr>
          <w:kern w:val="2"/>
          <w:sz w:val="26"/>
          <w:szCs w:val="26"/>
        </w:rPr>
        <w:t xml:space="preserve">лава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дает ответ на это обращение и представляет запрашиваемые документы или сведения не позднее тридцати дней со дня регистрации обращения в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w:t>
      </w:r>
    </w:p>
    <w:p w14:paraId="3776819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 на обращение депутата Государственной Думы Федерального Собрания Российской Федерации подписывается </w:t>
      </w:r>
      <w:r w:rsidR="00D204CA" w:rsidRPr="00AD4A6E">
        <w:rPr>
          <w:kern w:val="2"/>
          <w:sz w:val="26"/>
          <w:szCs w:val="26"/>
        </w:rPr>
        <w:t>г</w:t>
      </w:r>
      <w:r w:rsidRPr="00AD4A6E">
        <w:rPr>
          <w:kern w:val="2"/>
          <w:sz w:val="26"/>
          <w:szCs w:val="26"/>
        </w:rPr>
        <w:t xml:space="preserve">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w:t>
      </w:r>
    </w:p>
    <w:p w14:paraId="5855653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3.33.</w:t>
      </w:r>
      <w:r w:rsidR="00D204CA" w:rsidRPr="00AD4A6E">
        <w:rPr>
          <w:kern w:val="2"/>
          <w:sz w:val="26"/>
          <w:szCs w:val="26"/>
        </w:rPr>
        <w:t xml:space="preserve"> </w:t>
      </w:r>
      <w:r w:rsidRPr="00AD4A6E">
        <w:rPr>
          <w:kern w:val="2"/>
          <w:sz w:val="26"/>
          <w:szCs w:val="26"/>
        </w:rPr>
        <w:t xml:space="preserve">Запросы или обращения депутатов Законодательного Собрания Ростовской области к главе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по вопросам, </w:t>
      </w:r>
      <w:r w:rsidRPr="00AD4A6E">
        <w:rPr>
          <w:kern w:val="2"/>
          <w:sz w:val="26"/>
          <w:szCs w:val="26"/>
        </w:rPr>
        <w:lastRenderedPageBreak/>
        <w:t xml:space="preserve">отнесенным к его ведению, направляются на рассмотрение главе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w:t>
      </w:r>
    </w:p>
    <w:p w14:paraId="5F193BD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Глава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обязан дать ответ на запрос или обращение в письменной форме не позднее чем через четырнадцать дней со дня его получения или в иной согласованный с депутатом срок.</w:t>
      </w:r>
    </w:p>
    <w:p w14:paraId="66194B7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 на запрос или обращение должен быть подписан Главой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либо лицом, временно исполняющим его обязанности.</w:t>
      </w:r>
    </w:p>
    <w:p w14:paraId="737031E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3.34.</w:t>
      </w:r>
      <w:r w:rsidR="00D204CA" w:rsidRPr="00AD4A6E">
        <w:rPr>
          <w:kern w:val="2"/>
          <w:sz w:val="26"/>
          <w:szCs w:val="26"/>
        </w:rPr>
        <w:t xml:space="preserve"> </w:t>
      </w:r>
      <w:r w:rsidRPr="00AD4A6E">
        <w:rPr>
          <w:kern w:val="2"/>
          <w:sz w:val="26"/>
          <w:szCs w:val="26"/>
        </w:rPr>
        <w:t xml:space="preserve">В случае, если при рассмотрении обращения между исполнителями возникают разногласия о компетенции, данное обращение направляется главе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для принятия решения о дальнейшем рассмотрении обращения.</w:t>
      </w:r>
    </w:p>
    <w:p w14:paraId="32381EF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3.35.</w:t>
      </w:r>
      <w:r w:rsidR="00D204CA" w:rsidRPr="00AD4A6E">
        <w:rPr>
          <w:kern w:val="2"/>
          <w:sz w:val="26"/>
          <w:szCs w:val="26"/>
        </w:rPr>
        <w:t xml:space="preserve"> </w:t>
      </w:r>
      <w:r w:rsidRPr="00AD4A6E">
        <w:rPr>
          <w:kern w:val="2"/>
          <w:sz w:val="26"/>
          <w:szCs w:val="26"/>
        </w:rPr>
        <w:t xml:space="preserve">При рассмотрении обращений не допускается разглашение сведений, содержащихся в обращениях, а также сведений, касающихся частной жизни гражданина, без его согласия. </w:t>
      </w:r>
    </w:p>
    <w:p w14:paraId="2E081FA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08B224A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3.36.</w:t>
      </w:r>
      <w:r w:rsidR="00D204CA" w:rsidRPr="00AD4A6E">
        <w:rPr>
          <w:kern w:val="2"/>
          <w:sz w:val="26"/>
          <w:szCs w:val="26"/>
        </w:rPr>
        <w:t xml:space="preserve"> </w:t>
      </w:r>
      <w:r w:rsidRPr="00AD4A6E">
        <w:rPr>
          <w:kern w:val="2"/>
          <w:sz w:val="26"/>
          <w:szCs w:val="26"/>
        </w:rPr>
        <w:t xml:space="preserve">В случае получения в установленном порядке запроса государственного органа, органа местного самоуправления или должностного лица, рассматривающих обращения, должностные лица Администрации </w:t>
      </w:r>
      <w:r w:rsidR="00507AC6" w:rsidRPr="00AD4A6E">
        <w:rPr>
          <w:kern w:val="2"/>
          <w:sz w:val="26"/>
          <w:szCs w:val="26"/>
        </w:rPr>
        <w:t>Матвеево-Курганск</w:t>
      </w:r>
      <w:r w:rsidR="00223B25" w:rsidRPr="00AD4A6E">
        <w:rPr>
          <w:kern w:val="2"/>
          <w:sz w:val="26"/>
          <w:szCs w:val="26"/>
        </w:rPr>
        <w:t>ое</w:t>
      </w:r>
      <w:r w:rsidRPr="00AD4A6E">
        <w:rPr>
          <w:kern w:val="2"/>
          <w:sz w:val="26"/>
          <w:szCs w:val="26"/>
        </w:rPr>
        <w:t xml:space="preserve"> сельского поселения обязаны в течение пятнадцати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законом тайну, и для которых установлен особый порядок предоставления.</w:t>
      </w:r>
    </w:p>
    <w:p w14:paraId="3535DBB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3.37.</w:t>
      </w:r>
      <w:r w:rsidR="00D204CA" w:rsidRPr="00AD4A6E">
        <w:rPr>
          <w:kern w:val="2"/>
          <w:sz w:val="26"/>
          <w:szCs w:val="26"/>
        </w:rPr>
        <w:t xml:space="preserve"> </w:t>
      </w:r>
      <w:r w:rsidRPr="00AD4A6E">
        <w:rPr>
          <w:kern w:val="2"/>
          <w:sz w:val="26"/>
          <w:szCs w:val="26"/>
        </w:rPr>
        <w:t xml:space="preserve">Обращения граждан считаются рассмотренными, если даны ответы на все поставленные в них вопросы, приняты необходимые меры, и заявитель проинформирован о результатах. </w:t>
      </w:r>
    </w:p>
    <w:p w14:paraId="6E3BA1C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законодательство и, при возможности, предложения других вариантов решения проблемы. </w:t>
      </w:r>
    </w:p>
    <w:p w14:paraId="00BAFB8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3.38.</w:t>
      </w:r>
      <w:r w:rsidR="00D204CA" w:rsidRPr="00AD4A6E">
        <w:rPr>
          <w:kern w:val="2"/>
          <w:sz w:val="26"/>
          <w:szCs w:val="26"/>
        </w:rPr>
        <w:t xml:space="preserve"> </w:t>
      </w:r>
      <w:r w:rsidRPr="00AD4A6E">
        <w:rPr>
          <w:kern w:val="2"/>
          <w:sz w:val="26"/>
          <w:szCs w:val="26"/>
        </w:rPr>
        <w:t xml:space="preserve">Ответы заявителям и в вышестоящие органы власти регистрируются исполнителями в системе «Дело». Для этого исполнитель создает в системе «Дело» в связке с рассмотренным обращением проект ответа на обращение и направляет его в электронной форме и на бумажном носителе на утверждение главе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После утверждения и регистрации ответа исполнитель проставляет на бумажном носителе исходящий номер, присвоенный документу системой «Дело» при регистрации.</w:t>
      </w:r>
    </w:p>
    <w:p w14:paraId="205063F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Исполнители несут персональную ответственность за исполнение, регистрацию и отправку ответов на обращения.</w:t>
      </w:r>
    </w:p>
    <w:p w14:paraId="47174F6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 xml:space="preserve">3.39. Ответы на обращения подписываются главой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либо лицом, временно исполняющим его обязанности.</w:t>
      </w:r>
    </w:p>
    <w:p w14:paraId="644EC80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Ответы на обращения, поступившие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в письменной форме, подписываются на бумажном носителе, регистрируются в установленном порядке в системе «Дело»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w:t>
      </w:r>
    </w:p>
    <w:p w14:paraId="3D5C71F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Ответы на обращения, поступившие в Администрацию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 в форме электронного документа через Электронную приемную, подписываются в электронной форме с использованием усиленной квалифицированной электронной подписи, регистрируются в установленном порядке в системе «Дело» и направляются по адресу электронной почты, указанному в обращении, в виде файла визуализации со штампом электронной подписи.</w:t>
      </w:r>
    </w:p>
    <w:p w14:paraId="1E8DA84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Ответы на обращения, поступившие через Единый портал, подписываются в электронной форме с использованием усиленной квалифицированной электронной подписи.</w:t>
      </w:r>
    </w:p>
    <w:p w14:paraId="3B7DED4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3.40.</w:t>
      </w:r>
      <w:r w:rsidR="00D204CA" w:rsidRPr="00AD4A6E">
        <w:rPr>
          <w:kern w:val="2"/>
          <w:sz w:val="26"/>
          <w:szCs w:val="26"/>
        </w:rPr>
        <w:t xml:space="preserve"> </w:t>
      </w:r>
      <w:r w:rsidRPr="00AD4A6E">
        <w:rPr>
          <w:kern w:val="2"/>
          <w:sz w:val="26"/>
          <w:szCs w:val="26"/>
        </w:rPr>
        <w:t xml:space="preserve">Ответ на обращение, поступившее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официальном сайте.</w:t>
      </w:r>
    </w:p>
    <w:p w14:paraId="6903D6AA" w14:textId="77777777" w:rsidR="00F3627A" w:rsidRPr="00AD4A6E" w:rsidRDefault="00F3627A" w:rsidP="00F3627A">
      <w:pPr>
        <w:pStyle w:val="ConsPlusNormal0"/>
        <w:snapToGrid w:val="0"/>
        <w:spacing w:line="276" w:lineRule="auto"/>
        <w:ind w:right="-29" w:firstLine="709"/>
        <w:jc w:val="both"/>
        <w:rPr>
          <w:rFonts w:ascii="Times New Roman" w:hAnsi="Times New Roman" w:cs="Times New Roman"/>
          <w:sz w:val="26"/>
          <w:szCs w:val="26"/>
        </w:rPr>
      </w:pPr>
      <w:r w:rsidRPr="00AD4A6E">
        <w:rPr>
          <w:rFonts w:ascii="Times New Roman" w:hAnsi="Times New Roman" w:cs="Times New Roman"/>
          <w:sz w:val="26"/>
          <w:szCs w:val="26"/>
        </w:rPr>
        <w:t>3.41.</w:t>
      </w:r>
      <w:r w:rsidR="00D204CA" w:rsidRPr="00AD4A6E">
        <w:rPr>
          <w:rFonts w:ascii="Times New Roman" w:hAnsi="Times New Roman" w:cs="Times New Roman"/>
          <w:kern w:val="2"/>
          <w:sz w:val="26"/>
          <w:szCs w:val="26"/>
        </w:rPr>
        <w:t xml:space="preserve"> </w:t>
      </w:r>
      <w:r w:rsidRPr="00AD4A6E">
        <w:rPr>
          <w:rFonts w:ascii="Times New Roman" w:hAnsi="Times New Roman" w:cs="Times New Roman"/>
          <w:sz w:val="26"/>
          <w:szCs w:val="26"/>
        </w:rPr>
        <w:t>Текст ответа на обращение должен излагаться четко, последовательно, кратко, исчерпывающе давать пояснения на все поставленные в обращении вопросы, быть аргументированным со ссылкой на конкретные нормы законодательства, а если в удовлетворении обращения заявителю отказано – содержать мотивы отказа.</w:t>
      </w:r>
    </w:p>
    <w:p w14:paraId="534F21DB" w14:textId="77777777" w:rsidR="00F3627A" w:rsidRPr="00AD4A6E" w:rsidRDefault="00F3627A" w:rsidP="00F3627A">
      <w:pPr>
        <w:pStyle w:val="ConsPlusNormal0"/>
        <w:snapToGrid w:val="0"/>
        <w:spacing w:line="276" w:lineRule="auto"/>
        <w:ind w:right="-29" w:firstLine="709"/>
        <w:jc w:val="both"/>
        <w:rPr>
          <w:rFonts w:ascii="Times New Roman" w:hAnsi="Times New Roman" w:cs="Times New Roman"/>
          <w:sz w:val="26"/>
          <w:szCs w:val="26"/>
        </w:rPr>
      </w:pPr>
      <w:r w:rsidRPr="00AD4A6E">
        <w:rPr>
          <w:rFonts w:ascii="Times New Roman" w:hAnsi="Times New Roman" w:cs="Times New Roman"/>
          <w:sz w:val="26"/>
          <w:szCs w:val="26"/>
        </w:rPr>
        <w:t xml:space="preserve">Текст ответа на обращение должен начинаться со слов «Ваше обращение от ____№____ рассмотрено Администрацией </w:t>
      </w:r>
      <w:r w:rsidR="00507AC6" w:rsidRPr="00AD4A6E">
        <w:rPr>
          <w:rFonts w:ascii="Times New Roman" w:hAnsi="Times New Roman" w:cs="Times New Roman"/>
          <w:sz w:val="26"/>
          <w:szCs w:val="26"/>
        </w:rPr>
        <w:t>Матвеево-Курганск</w:t>
      </w:r>
      <w:r w:rsidR="00223B25" w:rsidRPr="00AD4A6E">
        <w:rPr>
          <w:rFonts w:ascii="Times New Roman" w:hAnsi="Times New Roman" w:cs="Times New Roman"/>
          <w:sz w:val="26"/>
          <w:szCs w:val="26"/>
        </w:rPr>
        <w:t>ого</w:t>
      </w:r>
      <w:r w:rsidRPr="00AD4A6E">
        <w:rPr>
          <w:rFonts w:ascii="Times New Roman" w:hAnsi="Times New Roman" w:cs="Times New Roman"/>
          <w:sz w:val="26"/>
          <w:szCs w:val="26"/>
        </w:rPr>
        <w:t xml:space="preserve"> сельского поселения. По существу вопроса (вопросов) сообщаем…».</w:t>
      </w:r>
    </w:p>
    <w:p w14:paraId="1DD2B031" w14:textId="77777777" w:rsidR="00F3627A" w:rsidRPr="00AD4A6E" w:rsidRDefault="00F3627A" w:rsidP="00F3627A">
      <w:pPr>
        <w:pStyle w:val="ConsPlusNormal0"/>
        <w:snapToGrid w:val="0"/>
        <w:spacing w:line="276" w:lineRule="auto"/>
        <w:ind w:right="-29" w:firstLine="709"/>
        <w:jc w:val="both"/>
        <w:rPr>
          <w:rFonts w:ascii="Times New Roman" w:hAnsi="Times New Roman" w:cs="Times New Roman"/>
          <w:sz w:val="26"/>
          <w:szCs w:val="26"/>
        </w:rPr>
      </w:pPr>
      <w:r w:rsidRPr="00AD4A6E">
        <w:rPr>
          <w:rFonts w:ascii="Times New Roman" w:hAnsi="Times New Roman" w:cs="Times New Roman"/>
          <w:sz w:val="26"/>
          <w:szCs w:val="26"/>
        </w:rPr>
        <w:t xml:space="preserve">При подтверждении фактов, изложенных в жалобе, в ответе следует указывать, какие меры приняты по обращению гражданина. </w:t>
      </w:r>
    </w:p>
    <w:p w14:paraId="36BE1547" w14:textId="77777777" w:rsidR="00F3627A" w:rsidRPr="00AD4A6E" w:rsidRDefault="00D73CAF" w:rsidP="00F3627A">
      <w:pPr>
        <w:adjustRightInd w:val="0"/>
        <w:snapToGrid w:val="0"/>
        <w:spacing w:line="276" w:lineRule="auto"/>
        <w:ind w:right="-29" w:firstLine="709"/>
        <w:jc w:val="both"/>
        <w:rPr>
          <w:kern w:val="2"/>
          <w:sz w:val="26"/>
          <w:szCs w:val="26"/>
        </w:rPr>
      </w:pPr>
      <w:r w:rsidRPr="00AD4A6E">
        <w:rPr>
          <w:bCs/>
          <w:kern w:val="2"/>
          <w:sz w:val="26"/>
          <w:szCs w:val="26"/>
        </w:rPr>
        <w:t xml:space="preserve">3.42. В случае, если заявителем к обращению приложены подлинники документов, сотрудником по работе с обращениями граждан составляется акт о получении подлинников документов (далее – акт) с соблюдением требований, предусмотренных Инструкцией по делопроизводству, в двух экземплярах. Подлинники документов с приложением одного экземпляра акта в течение 30 дней со дня регистрации обращения в Администрации </w:t>
      </w:r>
      <w:r w:rsidR="00507AC6" w:rsidRPr="00AD4A6E">
        <w:rPr>
          <w:bCs/>
          <w:kern w:val="2"/>
          <w:sz w:val="26"/>
          <w:szCs w:val="26"/>
        </w:rPr>
        <w:t>Матвеево-Курганск</w:t>
      </w:r>
      <w:r w:rsidRPr="00AD4A6E">
        <w:rPr>
          <w:bCs/>
          <w:kern w:val="2"/>
          <w:sz w:val="26"/>
          <w:szCs w:val="26"/>
        </w:rPr>
        <w:t xml:space="preserve">ого сельского поселения возвращаются работниками Администрации </w:t>
      </w:r>
      <w:r w:rsidR="00507AC6" w:rsidRPr="00AD4A6E">
        <w:rPr>
          <w:bCs/>
          <w:kern w:val="2"/>
          <w:sz w:val="26"/>
          <w:szCs w:val="26"/>
        </w:rPr>
        <w:t>Матвеево-Курганск</w:t>
      </w:r>
      <w:r w:rsidRPr="00AD4A6E">
        <w:rPr>
          <w:bCs/>
          <w:kern w:val="2"/>
          <w:sz w:val="26"/>
          <w:szCs w:val="26"/>
        </w:rPr>
        <w:t>ого сельского поселения заявителю по указанному в обращении почтовому адресу заказным письмом с уведомлением о вручении. Копии отправленных гражданину документов и второй экземпляр акта хранятся в архиве.</w:t>
      </w:r>
    </w:p>
    <w:p w14:paraId="35431797" w14:textId="77777777" w:rsidR="00F3627A" w:rsidRPr="00AD4A6E" w:rsidRDefault="00F3627A" w:rsidP="00F3627A">
      <w:pPr>
        <w:adjustRightInd w:val="0"/>
        <w:snapToGrid w:val="0"/>
        <w:spacing w:line="276" w:lineRule="auto"/>
        <w:ind w:right="-29" w:firstLine="709"/>
        <w:jc w:val="both"/>
        <w:rPr>
          <w:sz w:val="26"/>
          <w:szCs w:val="26"/>
        </w:rPr>
      </w:pPr>
      <w:r w:rsidRPr="00AD4A6E">
        <w:rPr>
          <w:kern w:val="2"/>
          <w:sz w:val="26"/>
          <w:szCs w:val="26"/>
        </w:rPr>
        <w:lastRenderedPageBreak/>
        <w:t>3.43.</w:t>
      </w:r>
      <w:r w:rsidR="00D204CA" w:rsidRPr="00AD4A6E">
        <w:rPr>
          <w:kern w:val="2"/>
          <w:sz w:val="26"/>
          <w:szCs w:val="26"/>
        </w:rPr>
        <w:t xml:space="preserve"> </w:t>
      </w:r>
      <w:r w:rsidRPr="00AD4A6E">
        <w:rPr>
          <w:sz w:val="26"/>
          <w:szCs w:val="26"/>
        </w:rPr>
        <w:t>На коллективное обращение ответ направляется на имя гражданина, по фамилии которого оно учтено. В отдельных случаях по требованию лиц, подписавших обращение, ответы направляются и другим адресатам. В тексте ответа на обращение необходимо указать, что ответ дается на коллективное обращение.</w:t>
      </w:r>
    </w:p>
    <w:p w14:paraId="69ECCAA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3.44.</w:t>
      </w:r>
      <w:r w:rsidR="00D204CA" w:rsidRPr="00AD4A6E">
        <w:rPr>
          <w:kern w:val="2"/>
          <w:sz w:val="26"/>
          <w:szCs w:val="26"/>
        </w:rPr>
        <w:t xml:space="preserve"> </w:t>
      </w:r>
      <w:r w:rsidRPr="00AD4A6E">
        <w:rPr>
          <w:kern w:val="2"/>
          <w:sz w:val="26"/>
          <w:szCs w:val="26"/>
        </w:rPr>
        <w:t>Ответы заявителям и в вышестоящие органы власти печатаются на бланках установленной формы в соответствии с Инструкцией по делопроизводству. В левом нижнем углу ответа обязательно указываются фамилия, инициалы исполнителя и номер его служебного телефона.</w:t>
      </w:r>
    </w:p>
    <w:p w14:paraId="3C28525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3.45.</w:t>
      </w:r>
      <w:r w:rsidR="00D204CA" w:rsidRPr="00AD4A6E">
        <w:rPr>
          <w:kern w:val="2"/>
          <w:sz w:val="26"/>
          <w:szCs w:val="26"/>
        </w:rPr>
        <w:t xml:space="preserve"> </w:t>
      </w:r>
      <w:r w:rsidRPr="00AD4A6E">
        <w:rPr>
          <w:kern w:val="2"/>
          <w:sz w:val="26"/>
          <w:szCs w:val="26"/>
        </w:rPr>
        <w:t xml:space="preserve">Для решения вопроса о продлении срока рассмотрения обращения в соответствии с пунктом 2.10 раздела 2 настоящего Порядка непосредственный исполнитель не позднее чем за пять дней до окончания срока рассмотрения обращения готовит служебную записку с обоснованием необходимости продления срока и представляет ее главе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w:t>
      </w:r>
    </w:p>
    <w:p w14:paraId="71EBF1B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sz w:val="26"/>
          <w:szCs w:val="26"/>
        </w:rPr>
        <w:t xml:space="preserve">В случае принятия </w:t>
      </w:r>
      <w:r w:rsidR="00D204CA" w:rsidRPr="00AD4A6E">
        <w:rPr>
          <w:kern w:val="2"/>
          <w:sz w:val="26"/>
          <w:szCs w:val="26"/>
        </w:rPr>
        <w:t>г</w:t>
      </w:r>
      <w:r w:rsidRPr="00AD4A6E">
        <w:rPr>
          <w:kern w:val="2"/>
          <w:sz w:val="26"/>
          <w:szCs w:val="26"/>
        </w:rPr>
        <w:t xml:space="preserve">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w:t>
      </w:r>
      <w:r w:rsidRPr="00AD4A6E">
        <w:rPr>
          <w:sz w:val="26"/>
          <w:szCs w:val="26"/>
        </w:rPr>
        <w:t>решения о продлении срока рассмотрения обращения, ответственный исполнитель связывает в системе «Дело» регистрационную карточку письма о продлении срока рассмотрения с регистрационной карточкой обращения и направляет заявителю уведомление о продлении срока рассмотрения его обращения.</w:t>
      </w:r>
    </w:p>
    <w:p w14:paraId="03A46A4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sz w:val="26"/>
          <w:szCs w:val="26"/>
        </w:rPr>
        <w:t>Если контроль за рассмотрением обращения установлен вышестоящим органом власти, то ответственный исполнитель обязан заблаговременно согласовать продление срока рассмотрения обращения с вышестоящим органом.</w:t>
      </w:r>
    </w:p>
    <w:p w14:paraId="558DB7D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Копию уведомления заявителю о продлении срока рассмотрения его обращения ответственный исполнитель представляет сотруднику по работе с обращениями граждан для изменения контрольных сроков.</w:t>
      </w:r>
    </w:p>
    <w:p w14:paraId="38D2F76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При принятии решения о продлении срока рассмотрения обращения в регистрационной карточке системы «Дело» в разделе «Поручение» сотрудником по работе с обращениями граждан проставляется новый срок рассмотрения обращения.</w:t>
      </w:r>
    </w:p>
    <w:p w14:paraId="106A99D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3.46.</w:t>
      </w:r>
      <w:r w:rsidR="0080385F" w:rsidRPr="00AD4A6E">
        <w:rPr>
          <w:kern w:val="2"/>
          <w:sz w:val="26"/>
          <w:szCs w:val="26"/>
        </w:rPr>
        <w:t xml:space="preserve"> </w:t>
      </w:r>
      <w:r w:rsidRPr="00AD4A6E">
        <w:rPr>
          <w:kern w:val="2"/>
          <w:sz w:val="26"/>
          <w:szCs w:val="26"/>
        </w:rPr>
        <w:t>Если на обращение дается промежуточный ответ, то в тексте ответа указывается срок окончательного разрешения вопроса.</w:t>
      </w:r>
    </w:p>
    <w:p w14:paraId="649BA783" w14:textId="77777777" w:rsidR="00F3627A" w:rsidRPr="00AD4A6E" w:rsidRDefault="00F3627A" w:rsidP="00F3627A">
      <w:pPr>
        <w:adjustRightInd w:val="0"/>
        <w:snapToGrid w:val="0"/>
        <w:spacing w:line="276" w:lineRule="auto"/>
        <w:ind w:right="-29" w:firstLine="709"/>
        <w:jc w:val="both"/>
        <w:rPr>
          <w:sz w:val="26"/>
          <w:szCs w:val="26"/>
        </w:rPr>
      </w:pPr>
      <w:r w:rsidRPr="00AD4A6E">
        <w:rPr>
          <w:sz w:val="26"/>
          <w:szCs w:val="26"/>
        </w:rPr>
        <w:t>Обращение, на которое дается промежуточный ответ (продление срока рассмотрения), в архив не направляется до разрешения вопросов, поднимаемых в нем.</w:t>
      </w:r>
    </w:p>
    <w:p w14:paraId="42763C75" w14:textId="77777777" w:rsidR="00F3627A" w:rsidRPr="00AD4A6E" w:rsidRDefault="00F3627A" w:rsidP="00F3627A">
      <w:pPr>
        <w:pStyle w:val="ConsPlusNormal0"/>
        <w:suppressAutoHyphens/>
        <w:autoSpaceDN/>
        <w:snapToGrid w:val="0"/>
        <w:spacing w:line="276" w:lineRule="auto"/>
        <w:ind w:right="-29" w:firstLine="709"/>
        <w:jc w:val="both"/>
        <w:rPr>
          <w:rFonts w:ascii="Times New Roman" w:hAnsi="Times New Roman" w:cs="Times New Roman"/>
          <w:sz w:val="26"/>
          <w:szCs w:val="26"/>
        </w:rPr>
      </w:pPr>
      <w:r w:rsidRPr="00AD4A6E">
        <w:rPr>
          <w:rFonts w:ascii="Times New Roman" w:hAnsi="Times New Roman" w:cs="Times New Roman"/>
          <w:sz w:val="26"/>
          <w:szCs w:val="26"/>
        </w:rPr>
        <w:t xml:space="preserve">3.47. Если дубликат обращения поступил после разрешения основного обращения, то исполнитель в течение десяти дней со дня поступления дубликата обращения готовит служебную записку с обоснованием отсутствия необходимости рассмотрения такого обращения ввиду того, что оно ранее уже было рассмотрено, и представляет ее главе Администрации </w:t>
      </w:r>
      <w:r w:rsidR="00507AC6" w:rsidRPr="00AD4A6E">
        <w:rPr>
          <w:rFonts w:ascii="Times New Roman" w:hAnsi="Times New Roman" w:cs="Times New Roman"/>
          <w:sz w:val="26"/>
          <w:szCs w:val="26"/>
        </w:rPr>
        <w:t>Матвеево-Курганск</w:t>
      </w:r>
      <w:r w:rsidR="00223B25" w:rsidRPr="00AD4A6E">
        <w:rPr>
          <w:rFonts w:ascii="Times New Roman" w:hAnsi="Times New Roman" w:cs="Times New Roman"/>
          <w:sz w:val="26"/>
          <w:szCs w:val="26"/>
        </w:rPr>
        <w:t xml:space="preserve">ого </w:t>
      </w:r>
      <w:r w:rsidRPr="00AD4A6E">
        <w:rPr>
          <w:rFonts w:ascii="Times New Roman" w:hAnsi="Times New Roman" w:cs="Times New Roman"/>
          <w:sz w:val="26"/>
          <w:szCs w:val="26"/>
        </w:rPr>
        <w:t>сельского поселения</w:t>
      </w:r>
      <w:r w:rsidR="0080385F" w:rsidRPr="00AD4A6E">
        <w:rPr>
          <w:rFonts w:ascii="Times New Roman" w:hAnsi="Times New Roman" w:cs="Times New Roman"/>
          <w:sz w:val="26"/>
          <w:szCs w:val="26"/>
        </w:rPr>
        <w:t>.</w:t>
      </w:r>
    </w:p>
    <w:p w14:paraId="4CFA359C" w14:textId="77777777" w:rsidR="00F3627A" w:rsidRPr="00AD4A6E" w:rsidRDefault="00F3627A" w:rsidP="00F3627A">
      <w:pPr>
        <w:pStyle w:val="ConsPlusNormal0"/>
        <w:suppressAutoHyphens/>
        <w:autoSpaceDN/>
        <w:snapToGrid w:val="0"/>
        <w:spacing w:line="276" w:lineRule="auto"/>
        <w:ind w:right="-29" w:firstLine="709"/>
        <w:jc w:val="both"/>
        <w:rPr>
          <w:rFonts w:ascii="Times New Roman" w:hAnsi="Times New Roman" w:cs="Times New Roman"/>
          <w:sz w:val="26"/>
          <w:szCs w:val="26"/>
        </w:rPr>
      </w:pPr>
      <w:r w:rsidRPr="00AD4A6E">
        <w:rPr>
          <w:rFonts w:ascii="Times New Roman" w:hAnsi="Times New Roman" w:cs="Times New Roman"/>
          <w:sz w:val="26"/>
          <w:szCs w:val="26"/>
        </w:rPr>
        <w:t xml:space="preserve">После согласования с главой Администрации </w:t>
      </w:r>
      <w:r w:rsidR="0080385F" w:rsidRPr="00AD4A6E">
        <w:rPr>
          <w:rFonts w:ascii="Times New Roman" w:hAnsi="Times New Roman" w:cs="Times New Roman"/>
          <w:sz w:val="26"/>
          <w:szCs w:val="26"/>
        </w:rPr>
        <w:t xml:space="preserve">Матвеево-Курганского сельского поселения </w:t>
      </w:r>
      <w:r w:rsidRPr="00AD4A6E">
        <w:rPr>
          <w:rFonts w:ascii="Times New Roman" w:hAnsi="Times New Roman" w:cs="Times New Roman"/>
          <w:sz w:val="26"/>
          <w:szCs w:val="26"/>
        </w:rPr>
        <w:t>дубликат обращения приобщается к основному обращению вместе со служебной запиской исполнителя, ответ на дубликат обращения заявителю не направляется.</w:t>
      </w:r>
    </w:p>
    <w:p w14:paraId="35E78B1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3.48.</w:t>
      </w:r>
      <w:r w:rsidR="0080385F" w:rsidRPr="00AD4A6E">
        <w:rPr>
          <w:kern w:val="2"/>
          <w:sz w:val="26"/>
          <w:szCs w:val="26"/>
        </w:rPr>
        <w:t xml:space="preserve"> </w:t>
      </w:r>
      <w:r w:rsidRPr="00AD4A6E">
        <w:rPr>
          <w:sz w:val="26"/>
          <w:szCs w:val="26"/>
        </w:rPr>
        <w:t>Контроль за сроками исполнения поручений по рассмотрению обращений осуществляется</w:t>
      </w:r>
      <w:r w:rsidRPr="00AD4A6E">
        <w:rPr>
          <w:kern w:val="2"/>
          <w:sz w:val="26"/>
          <w:szCs w:val="26"/>
        </w:rPr>
        <w:t xml:space="preserve"> сотрудником по работе с обращениями граждан</w:t>
      </w:r>
      <w:r w:rsidRPr="00AD4A6E">
        <w:rPr>
          <w:sz w:val="26"/>
          <w:szCs w:val="26"/>
        </w:rPr>
        <w:t>.</w:t>
      </w:r>
    </w:p>
    <w:p w14:paraId="0ED0075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lastRenderedPageBreak/>
        <w:t>3.49.</w:t>
      </w:r>
      <w:r w:rsidR="0080385F" w:rsidRPr="00AD4A6E">
        <w:rPr>
          <w:kern w:val="2"/>
          <w:sz w:val="26"/>
          <w:szCs w:val="26"/>
        </w:rPr>
        <w:t xml:space="preserve"> </w:t>
      </w:r>
      <w:r w:rsidRPr="00AD4A6E">
        <w:rPr>
          <w:kern w:val="2"/>
          <w:sz w:val="26"/>
          <w:szCs w:val="26"/>
        </w:rPr>
        <w:t>После завершения рассмотрения обращения</w:t>
      </w:r>
      <w:r w:rsidR="00223B25" w:rsidRPr="00AD4A6E">
        <w:rPr>
          <w:kern w:val="2"/>
          <w:sz w:val="26"/>
          <w:szCs w:val="26"/>
        </w:rPr>
        <w:t xml:space="preserve">, поступившего в Администрацию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 xml:space="preserve">сельского поселения в письменной форме, стоящего на контроле у сотрудника по работе с обращениями граждан, копия ответа на обращение на бумажном носителе и все материалы, относящиеся к рассмотрению обращения, </w:t>
      </w:r>
      <w:r w:rsidRPr="00AD4A6E">
        <w:rPr>
          <w:sz w:val="26"/>
          <w:szCs w:val="26"/>
        </w:rPr>
        <w:t>не позднее, чем за 5 календарных дней до окончания срока рассмотрения обращения передаются</w:t>
      </w:r>
      <w:r w:rsidRPr="00AD4A6E">
        <w:rPr>
          <w:kern w:val="2"/>
          <w:sz w:val="26"/>
          <w:szCs w:val="26"/>
        </w:rPr>
        <w:t xml:space="preserve"> указанному сотруднику, который проверяется правильность их оформления.</w:t>
      </w:r>
    </w:p>
    <w:p w14:paraId="5DB746F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Если ответ заявителю не содержит полной информации о решении поднятых в обращении вопросов, а также для устранения допущенных нарушений делопроизводства и порядка рассмотрения обращений, сотрудником по работе с обращениями граждан по согласованию с </w:t>
      </w:r>
      <w:r w:rsidRPr="00AD4A6E">
        <w:rPr>
          <w:sz w:val="26"/>
          <w:szCs w:val="26"/>
        </w:rPr>
        <w:t xml:space="preserve">главой Администрации </w:t>
      </w:r>
      <w:r w:rsidR="00507AC6" w:rsidRPr="00AD4A6E">
        <w:rPr>
          <w:sz w:val="26"/>
          <w:szCs w:val="26"/>
        </w:rPr>
        <w:t>Матвеево-Курганск</w:t>
      </w:r>
      <w:r w:rsidR="00223B25" w:rsidRPr="00AD4A6E">
        <w:rPr>
          <w:sz w:val="26"/>
          <w:szCs w:val="26"/>
        </w:rPr>
        <w:t>ого</w:t>
      </w:r>
      <w:r w:rsidRPr="00AD4A6E">
        <w:rPr>
          <w:sz w:val="26"/>
          <w:szCs w:val="26"/>
        </w:rPr>
        <w:t xml:space="preserve"> сельского поселения</w:t>
      </w:r>
      <w:r w:rsidRPr="00AD4A6E">
        <w:rPr>
          <w:kern w:val="2"/>
          <w:sz w:val="26"/>
          <w:szCs w:val="26"/>
        </w:rPr>
        <w:t xml:space="preserve"> ответ на обращение и все материалы, относящиеся к рассмотрению обращения, возвращаются исполнителю для доработки и подготовки дополнительного письма гражданину. </w:t>
      </w:r>
    </w:p>
    <w:p w14:paraId="5B2B275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3.50.</w:t>
      </w:r>
      <w:r w:rsidRPr="00AD4A6E">
        <w:rPr>
          <w:sz w:val="26"/>
          <w:szCs w:val="26"/>
        </w:rPr>
        <w:t xml:space="preserve"> </w:t>
      </w:r>
      <w:r w:rsidRPr="00AD4A6E">
        <w:rPr>
          <w:kern w:val="2"/>
          <w:sz w:val="26"/>
          <w:szCs w:val="26"/>
        </w:rPr>
        <w:t xml:space="preserve">При поступлении отработанных обращений граждан сотрудник по работе с обращениями граждан снимает обращение с контроля. При этом проверяется полнота ответа, соблюдение сроков рассмотрения обращения, в систему «Дело» вносится дата направления ответа и отметка о результате рассмотрения обращения: «Меры приняты», «Поддержано», «Разъяснено» или «Не поддержано». </w:t>
      </w:r>
    </w:p>
    <w:p w14:paraId="2190D66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3.51. Итоговое оформление дел по обращению заявителя для архивного хранения осуществляется в соответствии с требованиями Инструкции по делопроизводству.</w:t>
      </w:r>
    </w:p>
    <w:p w14:paraId="4C7DDDD2" w14:textId="77777777" w:rsidR="00F3627A" w:rsidRPr="00AD4A6E" w:rsidRDefault="00F3627A" w:rsidP="00F3627A">
      <w:pPr>
        <w:adjustRightInd w:val="0"/>
        <w:snapToGrid w:val="0"/>
        <w:spacing w:line="276" w:lineRule="auto"/>
        <w:ind w:right="-29" w:firstLine="709"/>
        <w:jc w:val="both"/>
        <w:rPr>
          <w:sz w:val="26"/>
          <w:szCs w:val="26"/>
        </w:rPr>
      </w:pPr>
      <w:r w:rsidRPr="00AD4A6E">
        <w:rPr>
          <w:kern w:val="2"/>
          <w:sz w:val="26"/>
          <w:szCs w:val="26"/>
        </w:rPr>
        <w:t>3.52. Должностные лица, ответственные за рассмотрение обращений, несут установленную законодательством ответственность за сохранность находящихся у них на рассмотрении обращений и документов.</w:t>
      </w:r>
    </w:p>
    <w:p w14:paraId="13B3A82B"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3.53. Обращения граждан, поступившие в Администрацию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 xml:space="preserve">сельского поселения из общественной приемной Губернатора Ростовской области, регистрируются и рассматриваются в соответствии с требованиями, установленными настоящим Порядком. </w:t>
      </w:r>
    </w:p>
    <w:p w14:paraId="6E473C2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При регистрации таких обращений в дополнительные реквизиты регистрационной карточки системы «Дело» вносится наименование общественной приемной, из которой поступило обращение.</w:t>
      </w:r>
    </w:p>
    <w:p w14:paraId="3DDBAFC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Копии ответов, направленных по обращениям, поступившим из общественных приемных Губернатора Ростовской области, направляются для сведения руководителю соответствующей общественной приемной (по почте или по системе «Дело»).</w:t>
      </w:r>
    </w:p>
    <w:p w14:paraId="2FF28E9A" w14:textId="77777777" w:rsidR="00F3627A" w:rsidRPr="00AD4A6E" w:rsidRDefault="00F3627A" w:rsidP="00F3627A">
      <w:pPr>
        <w:adjustRightInd w:val="0"/>
        <w:snapToGrid w:val="0"/>
        <w:spacing w:line="276" w:lineRule="auto"/>
        <w:ind w:right="-29" w:firstLine="709"/>
        <w:jc w:val="center"/>
        <w:rPr>
          <w:kern w:val="2"/>
          <w:sz w:val="26"/>
          <w:szCs w:val="26"/>
        </w:rPr>
      </w:pPr>
    </w:p>
    <w:p w14:paraId="07557DB8"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t>4.</w:t>
      </w:r>
      <w:r w:rsidR="00A1463C" w:rsidRPr="00AD4A6E">
        <w:rPr>
          <w:kern w:val="2"/>
          <w:sz w:val="26"/>
          <w:szCs w:val="26"/>
        </w:rPr>
        <w:t xml:space="preserve"> </w:t>
      </w:r>
      <w:r w:rsidRPr="00AD4A6E">
        <w:rPr>
          <w:b/>
          <w:bCs/>
          <w:kern w:val="2"/>
          <w:sz w:val="26"/>
          <w:szCs w:val="26"/>
        </w:rPr>
        <w:t>Рассмотрение обращений по поручению Губернатора Ростовской области</w:t>
      </w:r>
    </w:p>
    <w:p w14:paraId="75C4B22A" w14:textId="77777777" w:rsidR="00F3627A" w:rsidRPr="00AD4A6E" w:rsidRDefault="00F3627A" w:rsidP="00F3627A">
      <w:pPr>
        <w:adjustRightInd w:val="0"/>
        <w:snapToGrid w:val="0"/>
        <w:spacing w:line="276" w:lineRule="auto"/>
        <w:ind w:right="-29" w:firstLine="709"/>
        <w:jc w:val="both"/>
        <w:rPr>
          <w:kern w:val="2"/>
          <w:sz w:val="26"/>
          <w:szCs w:val="26"/>
        </w:rPr>
      </w:pPr>
    </w:p>
    <w:p w14:paraId="15F3E98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4.1.</w:t>
      </w:r>
      <w:r w:rsidR="00A1463C" w:rsidRPr="00AD4A6E">
        <w:rPr>
          <w:kern w:val="2"/>
          <w:sz w:val="26"/>
          <w:szCs w:val="26"/>
        </w:rPr>
        <w:t xml:space="preserve"> </w:t>
      </w:r>
      <w:r w:rsidRPr="00AD4A6E">
        <w:rPr>
          <w:kern w:val="2"/>
          <w:sz w:val="26"/>
          <w:szCs w:val="26"/>
        </w:rPr>
        <w:t xml:space="preserve">При поступлении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запроса из Правительства Ростовской области о предоставлении информации для принятия решения о докладе обращения Губернатору Ростовской области, ответ на такой запрос представляется в течение трех дней со дня поступления запроса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w:t>
      </w:r>
    </w:p>
    <w:p w14:paraId="4953761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4.2.</w:t>
      </w:r>
      <w:r w:rsidR="00A1463C" w:rsidRPr="00AD4A6E">
        <w:rPr>
          <w:kern w:val="2"/>
          <w:sz w:val="26"/>
          <w:szCs w:val="26"/>
        </w:rPr>
        <w:t xml:space="preserve"> </w:t>
      </w:r>
      <w:r w:rsidRPr="00AD4A6E">
        <w:rPr>
          <w:kern w:val="2"/>
          <w:sz w:val="26"/>
          <w:szCs w:val="26"/>
        </w:rPr>
        <w:t xml:space="preserve">Сотрудник по работе с обращениями граждан определяет исполнителей в соответствии с пунктом 3.22 раздела 3 настоящего Порядка и ставит на контроль </w:t>
      </w:r>
      <w:r w:rsidRPr="00AD4A6E">
        <w:rPr>
          <w:kern w:val="2"/>
          <w:sz w:val="26"/>
          <w:szCs w:val="26"/>
        </w:rPr>
        <w:lastRenderedPageBreak/>
        <w:t xml:space="preserve">обращения, поступившие на рассмотрение в Администрацию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 по которым даны поручения Губернатора Ростовской области о докладе по итогам рассмотрения и (или) по которым имеется резолюция «Контроль», а равно штамп «Контроль».</w:t>
      </w:r>
    </w:p>
    <w:p w14:paraId="21E69FE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4.3.</w:t>
      </w:r>
      <w:r w:rsidR="00A1463C" w:rsidRPr="00AD4A6E">
        <w:rPr>
          <w:kern w:val="2"/>
          <w:sz w:val="26"/>
          <w:szCs w:val="26"/>
        </w:rPr>
        <w:t xml:space="preserve"> </w:t>
      </w:r>
      <w:r w:rsidRPr="00AD4A6E">
        <w:rPr>
          <w:kern w:val="2"/>
          <w:sz w:val="26"/>
          <w:szCs w:val="26"/>
        </w:rPr>
        <w:t xml:space="preserve">Срок рассмотрения обращений по поручению Губернатора Ростовской области – тридцать дней со дня регистрации обращения в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 xml:space="preserve">сельского поселения, если Губернатором Ростовской области не установлен более короткий срок рассмотрения. </w:t>
      </w:r>
    </w:p>
    <w:p w14:paraId="279166AB"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4.4.</w:t>
      </w:r>
      <w:r w:rsidR="00A1463C" w:rsidRPr="00AD4A6E">
        <w:rPr>
          <w:kern w:val="2"/>
          <w:sz w:val="26"/>
          <w:szCs w:val="26"/>
        </w:rPr>
        <w:t xml:space="preserve"> </w:t>
      </w:r>
      <w:r w:rsidRPr="00AD4A6E">
        <w:rPr>
          <w:kern w:val="2"/>
          <w:sz w:val="26"/>
          <w:szCs w:val="26"/>
        </w:rPr>
        <w:t>Срок исполнения поручения, по которому требуется подготовка доклада на имя Губернатора Ростовской области или проекта ответа за подписью Губернатора Ростовской области, может быть продлен Губернатором Ростовской области.</w:t>
      </w:r>
    </w:p>
    <w:p w14:paraId="101C6A5E"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 xml:space="preserve">Письмо с просьбой о продлении срока исполнения поручения, указанного в абзаце первом настоящего пункта, направляется в адрес Губернатора Ростовской области ответственным исполнителем за подписью главы Администрации </w:t>
      </w:r>
      <w:r w:rsidR="00A1463C" w:rsidRPr="00AD4A6E">
        <w:rPr>
          <w:rFonts w:eastAsia="Calibri"/>
          <w:sz w:val="26"/>
          <w:szCs w:val="26"/>
          <w:lang w:eastAsia="en-US"/>
        </w:rPr>
        <w:t>Матвеево-Курганского</w:t>
      </w:r>
      <w:r w:rsidR="00223B25" w:rsidRPr="00AD4A6E">
        <w:rPr>
          <w:rFonts w:eastAsia="Calibri"/>
          <w:sz w:val="26"/>
          <w:szCs w:val="26"/>
          <w:lang w:eastAsia="en-US"/>
        </w:rPr>
        <w:t xml:space="preserve"> </w:t>
      </w:r>
      <w:r w:rsidRPr="00AD4A6E">
        <w:rPr>
          <w:rFonts w:eastAsia="Calibri"/>
          <w:sz w:val="26"/>
          <w:szCs w:val="26"/>
          <w:lang w:eastAsia="en-US"/>
        </w:rPr>
        <w:t>сельского поселения не позднее чем за пять рабочих дней до истечения срока исполнения поручения.</w:t>
      </w:r>
    </w:p>
    <w:p w14:paraId="2D294D20"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rFonts w:eastAsia="Calibri"/>
          <w:sz w:val="26"/>
          <w:szCs w:val="26"/>
          <w:lang w:eastAsia="en-US"/>
        </w:rPr>
        <w:t>Срок исполнения поручений, не требующих доклада</w:t>
      </w:r>
      <w:r w:rsidRPr="00AD4A6E">
        <w:rPr>
          <w:kern w:val="2"/>
          <w:sz w:val="26"/>
          <w:szCs w:val="26"/>
        </w:rPr>
        <w:t xml:space="preserve"> на имя Губернатора Ростовской области или подготовки проекта ответа за подписью Губернатора Ростовской области, может быть продлен начальником управления по работе с обращениями граждан и организаций Правительства Ростовской области.</w:t>
      </w:r>
    </w:p>
    <w:p w14:paraId="24808836"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 xml:space="preserve">Письмо с просьбой о продлении срока исполнения поручения, указанного в абзаце третьем настоящего пункта, направляется в адрес начальника управления по </w:t>
      </w:r>
      <w:r w:rsidRPr="00AD4A6E">
        <w:rPr>
          <w:kern w:val="2"/>
          <w:sz w:val="26"/>
          <w:szCs w:val="26"/>
        </w:rPr>
        <w:t>работе с обращениями граждан и организаций Правительства Ростовской области</w:t>
      </w:r>
      <w:r w:rsidRPr="00AD4A6E">
        <w:rPr>
          <w:rFonts w:eastAsia="Calibri"/>
          <w:sz w:val="26"/>
          <w:szCs w:val="26"/>
          <w:lang w:eastAsia="en-US"/>
        </w:rPr>
        <w:t xml:space="preserve"> ответственным исполнителем не позднее чем за пять рабочих дней до истечения срока исполнения поручения.</w:t>
      </w:r>
    </w:p>
    <w:p w14:paraId="71F6534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4.5.</w:t>
      </w:r>
      <w:r w:rsidR="00A1463C" w:rsidRPr="00AD4A6E">
        <w:rPr>
          <w:kern w:val="2"/>
          <w:sz w:val="26"/>
          <w:szCs w:val="26"/>
        </w:rPr>
        <w:t xml:space="preserve"> </w:t>
      </w:r>
      <w:r w:rsidRPr="00AD4A6E">
        <w:rPr>
          <w:kern w:val="2"/>
          <w:sz w:val="26"/>
          <w:szCs w:val="26"/>
        </w:rPr>
        <w:t xml:space="preserve">Обращения граждан, по которым даны поручения Губернатора Ростовской области о докладе по итогам рассмотрения и (или) по которым имеется резолюция «Контроль», а равно штамп «Контроль», рассматриваются в течение семи календарных дней, исчисляемых от даты поручения Губернатора Ростовской области. Контроль за исполнением указанных поручений и соблюдением сроков рассмотрения в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осуществляется сотрудником по работе с обращениями граждан.</w:t>
      </w:r>
    </w:p>
    <w:p w14:paraId="11E6F9C9"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kern w:val="2"/>
          <w:sz w:val="26"/>
          <w:szCs w:val="26"/>
        </w:rPr>
        <w:t>4.6.</w:t>
      </w:r>
      <w:r w:rsidR="00A1463C" w:rsidRPr="00AD4A6E">
        <w:rPr>
          <w:kern w:val="2"/>
          <w:sz w:val="26"/>
          <w:szCs w:val="26"/>
        </w:rPr>
        <w:t xml:space="preserve"> </w:t>
      </w:r>
      <w:r w:rsidRPr="00AD4A6E">
        <w:rPr>
          <w:rFonts w:eastAsia="Calibri"/>
          <w:sz w:val="26"/>
          <w:szCs w:val="26"/>
          <w:lang w:eastAsia="en-US"/>
        </w:rPr>
        <w:t>При рассмотрении обращений граждан, по которым имеется поручение Губернатора Ростовской области, необходимо:</w:t>
      </w:r>
    </w:p>
    <w:p w14:paraId="65093FB3"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обеспечить всестороннее и объективное рассмотрение обращения, направить заявителю письменный ответ в письменной форме или в форме электронного документа по существу вопроса;</w:t>
      </w:r>
    </w:p>
    <w:p w14:paraId="2EDDB243"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 xml:space="preserve">провести встречу (либо связаться в телефонном режиме) с гражданином, направившим обращение, для разъяснения хода рассмотрения и сроков исполнения обращения, при этом, если в резолюции Губернатора Ростовской области содержится личное поручение должностному лицу, прием гражданина (телефонный разговор) должен быть проведен именно тем должностным лицом, которому дано поручение. Если в </w:t>
      </w:r>
      <w:r w:rsidRPr="00AD4A6E">
        <w:rPr>
          <w:rFonts w:eastAsia="Calibri"/>
          <w:sz w:val="26"/>
          <w:szCs w:val="26"/>
          <w:lang w:eastAsia="en-US"/>
        </w:rPr>
        <w:lastRenderedPageBreak/>
        <w:t>соответствии с поручением Губернатора Ростовской области по результатам рассмотрения обращения необходимо подготовить доклад на имя Губернатора Ростовской области, то в докладе указывается, кем и когда была проведена встреча (телефонный разговор) с гражданином.</w:t>
      </w:r>
    </w:p>
    <w:p w14:paraId="0A0C6DF7" w14:textId="77777777" w:rsidR="00F3627A" w:rsidRPr="00AD4A6E"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Доклад на имя Губернатора Ростовской области по результатам рассмотрения обращения оформляется в электронной форме.</w:t>
      </w:r>
    </w:p>
    <w:p w14:paraId="19E343FF" w14:textId="77777777" w:rsidR="00F3627A" w:rsidRPr="00AD4A6E" w:rsidRDefault="00F3627A" w:rsidP="00F3627A">
      <w:pPr>
        <w:adjustRightInd w:val="0"/>
        <w:snapToGrid w:val="0"/>
        <w:spacing w:line="276" w:lineRule="auto"/>
        <w:ind w:right="-29" w:firstLine="709"/>
        <w:jc w:val="both"/>
        <w:rPr>
          <w:rFonts w:eastAsia="Calibri"/>
          <w:sz w:val="26"/>
          <w:szCs w:val="26"/>
          <w:lang w:eastAsia="en-US"/>
        </w:rPr>
      </w:pPr>
      <w:r w:rsidRPr="00AD4A6E">
        <w:rPr>
          <w:rFonts w:eastAsia="Calibri"/>
          <w:sz w:val="26"/>
          <w:szCs w:val="26"/>
          <w:lang w:eastAsia="en-US"/>
        </w:rPr>
        <w:t>Проект ответа за подписью Губернатора Ростовской области с приложением сопроводительного письма в адрес Губернатора Ростовской области оформляется в электронной форме, а также на бумажном носителе с визами соисполнителей</w:t>
      </w:r>
      <w:r w:rsidRPr="00AD4A6E">
        <w:rPr>
          <w:kern w:val="2"/>
          <w:sz w:val="26"/>
          <w:szCs w:val="26"/>
        </w:rPr>
        <w:t xml:space="preserve"> </w:t>
      </w:r>
      <w:r w:rsidRPr="00AD4A6E">
        <w:rPr>
          <w:rFonts w:eastAsia="Calibri"/>
          <w:sz w:val="26"/>
          <w:szCs w:val="26"/>
          <w:lang w:eastAsia="en-US"/>
        </w:rPr>
        <w:t>и передается ответственным исполнителем помощнику Губернатора Ростовской области.</w:t>
      </w:r>
    </w:p>
    <w:p w14:paraId="3EB4480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4.7.</w:t>
      </w:r>
      <w:r w:rsidR="00A1463C" w:rsidRPr="00AD4A6E">
        <w:rPr>
          <w:kern w:val="2"/>
          <w:sz w:val="26"/>
          <w:szCs w:val="26"/>
        </w:rPr>
        <w:t xml:space="preserve"> </w:t>
      </w:r>
      <w:r w:rsidRPr="00AD4A6E">
        <w:rPr>
          <w:kern w:val="2"/>
          <w:sz w:val="26"/>
          <w:szCs w:val="26"/>
        </w:rPr>
        <w:t>В ответе на обращение указывается, что обращение рассмотрено по поручению Губернатора Ростовской области.</w:t>
      </w:r>
    </w:p>
    <w:p w14:paraId="253B3B5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Ответ, в том числе уведомление заявителю о продлении срока рассмотрения обращения, подписывается тем должностным лицом, которому дано поручение. </w:t>
      </w:r>
    </w:p>
    <w:p w14:paraId="6C5F239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4.8.</w:t>
      </w:r>
      <w:r w:rsidR="00A1463C" w:rsidRPr="00AD4A6E">
        <w:rPr>
          <w:kern w:val="2"/>
          <w:sz w:val="26"/>
          <w:szCs w:val="26"/>
        </w:rPr>
        <w:t xml:space="preserve"> </w:t>
      </w:r>
      <w:r w:rsidRPr="00AD4A6E">
        <w:rPr>
          <w:kern w:val="2"/>
          <w:sz w:val="26"/>
          <w:szCs w:val="26"/>
        </w:rPr>
        <w:t xml:space="preserve">Проекты ответов на обращения граждан, рассмотренные по поручению Губернатора Ростовской области, проекты докладов на имя Губернатора Ростовской области по результатам рассмотрения обращений, а также проекты ответов в адрес депутатов Государственной Думы Федерального Собрания Российской Федерации, Законодательного Собрания Ростовской области, направляемые на подпись Губернатору Ростовской области, согласовываются исполнителем с главой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 визируются начальником управления по работе с обращениями граждан и организаций Правительства Ростовской области.</w:t>
      </w:r>
    </w:p>
    <w:p w14:paraId="18E4FBD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Начальник управления по работе с обращениями граждан и организаций Правительства Ростовской области вправе вернуть на доработку ответ заявителю или информацию, подготовленную для доклада Губернатору Ростовской области, в случае их несоответствия требованиям, установленным настоящим Порядком и Постановлением Правительства Ростовской от 03.08.2016 № 555 «Об утверждении Порядка организации работы по рассмотрению обращений граждан в Правительстве Ростовской области».</w:t>
      </w:r>
    </w:p>
    <w:p w14:paraId="239D885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4.9.</w:t>
      </w:r>
      <w:r w:rsidR="00A1463C" w:rsidRPr="00AD4A6E">
        <w:rPr>
          <w:kern w:val="2"/>
          <w:sz w:val="26"/>
          <w:szCs w:val="26"/>
        </w:rPr>
        <w:t xml:space="preserve"> </w:t>
      </w:r>
      <w:r w:rsidRPr="00AD4A6E">
        <w:rPr>
          <w:kern w:val="2"/>
          <w:sz w:val="26"/>
          <w:szCs w:val="26"/>
        </w:rPr>
        <w:t xml:space="preserve">Обращения граждан, по которым даны поручения Губернатора Ростовской области, за исключением обращений, указанных в пункте 4.5 настоящего раздела, находятся на контроле главы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 управления по работе с обращениями граждан и организаций Правительства Ростовской области.</w:t>
      </w:r>
    </w:p>
    <w:p w14:paraId="6D83943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В случае, если в ответе на обращение, рассматриваемое по поручению Губернатора Ростовской области, указывается, что вопрос, поставленный заявителем, будет решен в течение определенного периода времени, то такое обращение ставится на дополнительный контроль в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 передается управлением по работе с обращениями граждан и организаций Правительства Ростовской области в контрольное управление при Губернаторе Ростовской области для осуществления дальнейшего контроля. </w:t>
      </w:r>
    </w:p>
    <w:p w14:paraId="6BDB0249"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4BF39CC9"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lastRenderedPageBreak/>
        <w:t>5.</w:t>
      </w:r>
      <w:r w:rsidR="00A1463C" w:rsidRPr="00AD4A6E">
        <w:rPr>
          <w:kern w:val="2"/>
          <w:sz w:val="26"/>
          <w:szCs w:val="26"/>
        </w:rPr>
        <w:t xml:space="preserve"> </w:t>
      </w:r>
      <w:r w:rsidRPr="00AD4A6E">
        <w:rPr>
          <w:b/>
          <w:bCs/>
          <w:kern w:val="2"/>
          <w:sz w:val="26"/>
          <w:szCs w:val="26"/>
        </w:rPr>
        <w:t>Рассмотрение обращений, поступивших в ходе проведения Губернатором Ростовской области «прямых эфиров»</w:t>
      </w:r>
    </w:p>
    <w:p w14:paraId="5BD2A502" w14:textId="77777777" w:rsidR="00F3627A" w:rsidRPr="00AD4A6E" w:rsidRDefault="00F3627A" w:rsidP="00F3627A">
      <w:pPr>
        <w:adjustRightInd w:val="0"/>
        <w:snapToGrid w:val="0"/>
        <w:spacing w:line="276" w:lineRule="auto"/>
        <w:ind w:right="-29" w:firstLine="709"/>
        <w:jc w:val="both"/>
        <w:rPr>
          <w:kern w:val="2"/>
          <w:sz w:val="26"/>
          <w:szCs w:val="26"/>
        </w:rPr>
      </w:pPr>
    </w:p>
    <w:p w14:paraId="3B111D56" w14:textId="77777777" w:rsidR="00F3627A" w:rsidRPr="00AD4A6E" w:rsidRDefault="00F3627A" w:rsidP="00F3627A">
      <w:pPr>
        <w:tabs>
          <w:tab w:val="left" w:pos="993"/>
        </w:tabs>
        <w:adjustRightInd w:val="0"/>
        <w:snapToGrid w:val="0"/>
        <w:spacing w:line="276" w:lineRule="auto"/>
        <w:ind w:right="-29" w:firstLine="709"/>
        <w:jc w:val="both"/>
        <w:rPr>
          <w:kern w:val="2"/>
          <w:sz w:val="26"/>
          <w:szCs w:val="26"/>
        </w:rPr>
      </w:pPr>
      <w:r w:rsidRPr="00AD4A6E">
        <w:rPr>
          <w:kern w:val="2"/>
          <w:sz w:val="26"/>
          <w:szCs w:val="26"/>
        </w:rPr>
        <w:t>5.1.</w:t>
      </w:r>
      <w:r w:rsidR="00A1463C" w:rsidRPr="00AD4A6E">
        <w:rPr>
          <w:kern w:val="2"/>
          <w:sz w:val="26"/>
          <w:szCs w:val="26"/>
        </w:rPr>
        <w:t xml:space="preserve"> </w:t>
      </w:r>
      <w:r w:rsidRPr="00AD4A6E">
        <w:rPr>
          <w:kern w:val="2"/>
          <w:sz w:val="26"/>
          <w:szCs w:val="26"/>
        </w:rPr>
        <w:t xml:space="preserve">На вопросы, поступившие в ходе проведения «прямых эфиров» с участием Губернатора Ростовской области и не содержащие информации о фамилии, имени, отчестве (при наличии) заявителя, адреса для ответа (почтового или электронного) или контактного телефона, направленные Управлением по работе с обращениями граждан и организаций Правительства Ростовской области в Администрацию </w:t>
      </w:r>
      <w:r w:rsidR="00A1463C" w:rsidRPr="00AD4A6E">
        <w:rPr>
          <w:kern w:val="2"/>
          <w:sz w:val="26"/>
          <w:szCs w:val="26"/>
        </w:rPr>
        <w:t xml:space="preserve">Матвеево-Курганского </w:t>
      </w:r>
      <w:r w:rsidRPr="00AD4A6E">
        <w:rPr>
          <w:kern w:val="2"/>
          <w:sz w:val="26"/>
          <w:szCs w:val="26"/>
        </w:rPr>
        <w:t xml:space="preserve">сельского поселения, ответственный исполнитель готовит информацию по существу вопроса, согласовывает ее с главой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 направляет в пресс-службу Губернатора Ростовской области.</w:t>
      </w:r>
    </w:p>
    <w:p w14:paraId="1A9F3D6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5.2.</w:t>
      </w:r>
      <w:r w:rsidR="00A1463C" w:rsidRPr="00AD4A6E">
        <w:rPr>
          <w:kern w:val="2"/>
          <w:sz w:val="26"/>
          <w:szCs w:val="26"/>
        </w:rPr>
        <w:t xml:space="preserve"> </w:t>
      </w:r>
      <w:r w:rsidRPr="00AD4A6E">
        <w:rPr>
          <w:kern w:val="2"/>
          <w:sz w:val="26"/>
          <w:szCs w:val="26"/>
        </w:rPr>
        <w:t xml:space="preserve">Обращения, поступившие в адрес Губернатора Ростовской области в ходе проведения «прямых эфиров», направленные на рассмотрение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сотрудником по работе с обращениями граждан ставятся на контроль.</w:t>
      </w:r>
    </w:p>
    <w:p w14:paraId="6A02F44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5.3.</w:t>
      </w:r>
      <w:r w:rsidR="00A1463C" w:rsidRPr="00AD4A6E">
        <w:rPr>
          <w:kern w:val="2"/>
          <w:sz w:val="26"/>
          <w:szCs w:val="26"/>
        </w:rPr>
        <w:t xml:space="preserve"> </w:t>
      </w:r>
      <w:r w:rsidRPr="00AD4A6E">
        <w:rPr>
          <w:kern w:val="2"/>
          <w:sz w:val="26"/>
          <w:szCs w:val="26"/>
        </w:rPr>
        <w:t>Ответственный исполнитель, которому поручено рассмотрение обращения, поступившего в адрес Губернатора Ростовской области в ходе проведения «прямых эфиров», в течение трех дней связывается в телефонном режиме с заявителем для уточнения информации, изложенной в обращении, и определения наиболее актуальных вопросов, связанных с темой обращения.</w:t>
      </w:r>
    </w:p>
    <w:p w14:paraId="0E63190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5.4.</w:t>
      </w:r>
      <w:r w:rsidR="00A1463C" w:rsidRPr="00AD4A6E">
        <w:rPr>
          <w:kern w:val="2"/>
          <w:sz w:val="26"/>
          <w:szCs w:val="26"/>
        </w:rPr>
        <w:t xml:space="preserve"> </w:t>
      </w:r>
      <w:r w:rsidRPr="00AD4A6E">
        <w:rPr>
          <w:kern w:val="2"/>
          <w:sz w:val="26"/>
          <w:szCs w:val="26"/>
        </w:rPr>
        <w:t>Обращения, содержащие вопросы, затрагивающие интересы большого круга лиц, а также обращения по социально значимым темам, должны быть рассмотрены с выездом на место, при необходимости коллегиально.</w:t>
      </w:r>
    </w:p>
    <w:p w14:paraId="0AC4AA7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5.5.</w:t>
      </w:r>
      <w:r w:rsidR="00A1463C" w:rsidRPr="00AD4A6E">
        <w:rPr>
          <w:kern w:val="2"/>
          <w:sz w:val="26"/>
          <w:szCs w:val="26"/>
        </w:rPr>
        <w:t xml:space="preserve"> </w:t>
      </w:r>
      <w:r w:rsidRPr="00AD4A6E">
        <w:rPr>
          <w:kern w:val="2"/>
          <w:sz w:val="26"/>
          <w:szCs w:val="26"/>
        </w:rPr>
        <w:t>В ответе заявителю указывается, что обращение рассмотрено по поручению Губернатора Ростовской области.</w:t>
      </w:r>
    </w:p>
    <w:p w14:paraId="35CD620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5.6. При возможности положительного решения вопроса, поднятого в обращении, в ответе должны быть определены конкретные сроки или этапы исполнения.</w:t>
      </w:r>
    </w:p>
    <w:p w14:paraId="2336F14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14:paraId="0DD3DE6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5.7.</w:t>
      </w:r>
      <w:r w:rsidR="00A1463C" w:rsidRPr="00AD4A6E">
        <w:rPr>
          <w:kern w:val="2"/>
          <w:sz w:val="26"/>
          <w:szCs w:val="26"/>
        </w:rPr>
        <w:t xml:space="preserve"> </w:t>
      </w:r>
      <w:r w:rsidRPr="00AD4A6E">
        <w:rPr>
          <w:kern w:val="2"/>
          <w:sz w:val="26"/>
          <w:szCs w:val="26"/>
        </w:rPr>
        <w:t>После подготовки ответа ответственный исполнитель, которому было поручено рассмотрение обращения, должен в телефонном режиме связаться с гражданином, направившим обращение, и дать ему пояснения по существу подготовленного ответа.</w:t>
      </w:r>
    </w:p>
    <w:p w14:paraId="14070D0D"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5.8.</w:t>
      </w:r>
      <w:r w:rsidR="00A1463C" w:rsidRPr="00AD4A6E">
        <w:rPr>
          <w:kern w:val="2"/>
          <w:sz w:val="26"/>
          <w:szCs w:val="26"/>
        </w:rPr>
        <w:t xml:space="preserve"> </w:t>
      </w:r>
      <w:r w:rsidRPr="00AD4A6E">
        <w:rPr>
          <w:kern w:val="2"/>
          <w:sz w:val="26"/>
          <w:szCs w:val="26"/>
        </w:rPr>
        <w:t xml:space="preserve">Ответ на обращение подписывается главой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w:t>
      </w:r>
    </w:p>
    <w:p w14:paraId="6D8C6F1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5.9.</w:t>
      </w:r>
      <w:r w:rsidR="00A1463C" w:rsidRPr="00AD4A6E">
        <w:rPr>
          <w:kern w:val="2"/>
          <w:sz w:val="26"/>
          <w:szCs w:val="26"/>
        </w:rPr>
        <w:t xml:space="preserve"> </w:t>
      </w:r>
      <w:r w:rsidRPr="00AD4A6E">
        <w:rPr>
          <w:kern w:val="2"/>
          <w:sz w:val="26"/>
          <w:szCs w:val="26"/>
        </w:rPr>
        <w:t xml:space="preserve">Информация о результатах рассмотрения обращений, поступивших в адрес Губернатора Ростовской области в ходе проведения «прямых эфиров» и направленных на рассмотрение в Администрацию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направляется ответственным исполнителем в пресс-службу Губернатора Ростовской области по системе «Дело».</w:t>
      </w:r>
    </w:p>
    <w:p w14:paraId="3F8E5DC8" w14:textId="77777777" w:rsidR="00F3627A" w:rsidRPr="00AD4A6E" w:rsidRDefault="00F3627A" w:rsidP="00F3627A">
      <w:pPr>
        <w:tabs>
          <w:tab w:val="left" w:pos="993"/>
        </w:tabs>
        <w:adjustRightInd w:val="0"/>
        <w:snapToGrid w:val="0"/>
        <w:spacing w:line="276" w:lineRule="auto"/>
        <w:ind w:right="-29" w:firstLine="709"/>
        <w:jc w:val="both"/>
        <w:rPr>
          <w:kern w:val="2"/>
          <w:sz w:val="26"/>
          <w:szCs w:val="26"/>
        </w:rPr>
      </w:pPr>
      <w:r w:rsidRPr="00AD4A6E">
        <w:rPr>
          <w:kern w:val="2"/>
          <w:sz w:val="26"/>
          <w:szCs w:val="26"/>
        </w:rPr>
        <w:t>5.10.</w:t>
      </w:r>
      <w:r w:rsidR="00A1463C" w:rsidRPr="00AD4A6E">
        <w:rPr>
          <w:kern w:val="2"/>
          <w:sz w:val="26"/>
          <w:szCs w:val="26"/>
        </w:rPr>
        <w:t xml:space="preserve"> </w:t>
      </w:r>
      <w:r w:rsidRPr="00AD4A6E">
        <w:rPr>
          <w:kern w:val="2"/>
          <w:sz w:val="26"/>
          <w:szCs w:val="26"/>
        </w:rPr>
        <w:t xml:space="preserve">Контроль за реализацией решений, принятых по результатам рассмотрения обращений, поступивших в адрес Губернатора Ростовской области в ходе проведения </w:t>
      </w:r>
      <w:r w:rsidRPr="00AD4A6E">
        <w:rPr>
          <w:kern w:val="2"/>
          <w:sz w:val="26"/>
          <w:szCs w:val="26"/>
        </w:rPr>
        <w:lastRenderedPageBreak/>
        <w:t xml:space="preserve">«прямых эфиров» и направленных на рассмотрение в Администрацию </w:t>
      </w:r>
      <w:r w:rsidR="00507AC6" w:rsidRPr="00AD4A6E">
        <w:rPr>
          <w:kern w:val="2"/>
          <w:sz w:val="26"/>
          <w:szCs w:val="26"/>
        </w:rPr>
        <w:t>Матвеево-Курганск</w:t>
      </w:r>
      <w:r w:rsidR="003B0752" w:rsidRPr="00AD4A6E">
        <w:rPr>
          <w:kern w:val="2"/>
          <w:sz w:val="26"/>
          <w:szCs w:val="26"/>
        </w:rPr>
        <w:t xml:space="preserve">ого </w:t>
      </w:r>
      <w:r w:rsidRPr="00AD4A6E">
        <w:rPr>
          <w:kern w:val="2"/>
          <w:sz w:val="26"/>
          <w:szCs w:val="26"/>
        </w:rPr>
        <w:t xml:space="preserve">сельского поселения, и соблюдением настоящего Порядка возлагается на главу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w:t>
      </w:r>
    </w:p>
    <w:p w14:paraId="53B0A3E3" w14:textId="77777777" w:rsidR="00F3627A" w:rsidRPr="00AD4A6E" w:rsidRDefault="00F3627A" w:rsidP="00F3627A">
      <w:pPr>
        <w:adjustRightInd w:val="0"/>
        <w:snapToGrid w:val="0"/>
        <w:spacing w:line="276" w:lineRule="auto"/>
        <w:ind w:right="-29" w:firstLine="709"/>
        <w:jc w:val="both"/>
        <w:rPr>
          <w:kern w:val="2"/>
          <w:sz w:val="26"/>
          <w:szCs w:val="26"/>
        </w:rPr>
      </w:pPr>
    </w:p>
    <w:p w14:paraId="3A8C1A53" w14:textId="77777777" w:rsidR="00D73CAF" w:rsidRPr="00AD4A6E" w:rsidRDefault="00A1463C" w:rsidP="00D73CAF">
      <w:pPr>
        <w:autoSpaceDE w:val="0"/>
        <w:autoSpaceDN w:val="0"/>
        <w:adjustRightInd w:val="0"/>
        <w:snapToGrid w:val="0"/>
        <w:spacing w:line="276" w:lineRule="auto"/>
        <w:ind w:right="-29" w:firstLine="709"/>
        <w:jc w:val="center"/>
        <w:rPr>
          <w:bCs/>
          <w:kern w:val="2"/>
          <w:sz w:val="26"/>
          <w:szCs w:val="26"/>
        </w:rPr>
      </w:pPr>
      <w:r w:rsidRPr="00AD4A6E">
        <w:rPr>
          <w:bCs/>
          <w:kern w:val="2"/>
          <w:sz w:val="26"/>
          <w:szCs w:val="26"/>
        </w:rPr>
        <w:t>6</w:t>
      </w:r>
      <w:r w:rsidR="00D73CAF" w:rsidRPr="00AD4A6E">
        <w:rPr>
          <w:bCs/>
          <w:kern w:val="2"/>
          <w:sz w:val="26"/>
          <w:szCs w:val="26"/>
        </w:rPr>
        <w:t xml:space="preserve">. </w:t>
      </w:r>
      <w:r w:rsidR="00D73CAF" w:rsidRPr="00AD4A6E">
        <w:rPr>
          <w:b/>
          <w:kern w:val="2"/>
          <w:sz w:val="26"/>
          <w:szCs w:val="26"/>
        </w:rPr>
        <w:t>Рассмотрение обращений участников специальной военной операции и членов их семей</w:t>
      </w:r>
    </w:p>
    <w:p w14:paraId="2BDABA58" w14:textId="77777777" w:rsidR="00D73CAF" w:rsidRPr="00AD4A6E" w:rsidRDefault="00D73CAF" w:rsidP="00D73CAF">
      <w:pPr>
        <w:autoSpaceDE w:val="0"/>
        <w:autoSpaceDN w:val="0"/>
        <w:adjustRightInd w:val="0"/>
        <w:snapToGrid w:val="0"/>
        <w:spacing w:line="276" w:lineRule="auto"/>
        <w:ind w:right="-29" w:firstLine="709"/>
        <w:jc w:val="both"/>
        <w:rPr>
          <w:bCs/>
          <w:kern w:val="2"/>
          <w:sz w:val="26"/>
          <w:szCs w:val="26"/>
        </w:rPr>
      </w:pPr>
    </w:p>
    <w:p w14:paraId="012B93CB" w14:textId="77777777" w:rsidR="00507AC6" w:rsidRPr="00AD4A6E" w:rsidRDefault="00A1463C"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507AC6" w:rsidRPr="00AD4A6E">
        <w:rPr>
          <w:bCs/>
          <w:kern w:val="2"/>
          <w:sz w:val="26"/>
          <w:szCs w:val="26"/>
        </w:rPr>
        <w:t>.1. Для целей настоящего раздела:</w:t>
      </w:r>
    </w:p>
    <w:p w14:paraId="7FD193B5"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к участникам специальной военной операции относятся граждане, призванные на военную службу по мобилизации в Вооруженные Силы Российской Федерации,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261C731A" w14:textId="77777777" w:rsidR="00507AC6" w:rsidRPr="00AD4A6E" w:rsidRDefault="00507AC6"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к членам семьи участника специальной военной операции относятся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их иждивении (находящиеся на полном содержании указанных граждан или получающие от них помощь, которая является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 родители (усыновители).</w:t>
      </w:r>
    </w:p>
    <w:p w14:paraId="2C78847D" w14:textId="77777777" w:rsidR="00D73CAF" w:rsidRPr="00AD4A6E" w:rsidRDefault="00A1463C" w:rsidP="00507AC6">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507AC6" w:rsidRPr="00AD4A6E">
        <w:rPr>
          <w:bCs/>
          <w:kern w:val="2"/>
          <w:sz w:val="26"/>
          <w:szCs w:val="26"/>
        </w:rPr>
        <w:t>.2. Положения настоящего раздела распространяются на обращения участников специальной военной операции и членов их семей по вопросам оказания им мер социальной поддержки, медицинской помощи и предоставления жилищно-коммунальных услуг.</w:t>
      </w:r>
    </w:p>
    <w:p w14:paraId="267F734C" w14:textId="77777777" w:rsidR="00D73CAF" w:rsidRPr="00AD4A6E" w:rsidRDefault="005D733A"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 xml:space="preserve">.3. Обращения участников специальной военной операции и членов их семей рассматриваются в течение 15 дней со дня регистрации обращения в Администрации </w:t>
      </w:r>
      <w:r w:rsidR="00507AC6" w:rsidRPr="00AD4A6E">
        <w:rPr>
          <w:bCs/>
          <w:kern w:val="2"/>
          <w:sz w:val="26"/>
          <w:szCs w:val="26"/>
        </w:rPr>
        <w:t>Матвеево-Курганск</w:t>
      </w:r>
      <w:r w:rsidR="00D73CAF" w:rsidRPr="00AD4A6E">
        <w:rPr>
          <w:bCs/>
          <w:kern w:val="2"/>
          <w:sz w:val="26"/>
          <w:szCs w:val="26"/>
        </w:rPr>
        <w:t>ого сельского поселения.</w:t>
      </w:r>
    </w:p>
    <w:p w14:paraId="0276F3D2"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.4. Ответственный исполнитель, которому поручено рассмотрение обращения, в течение трех дней связывается в телефонном режиме с заявителем для информирования его о принятии обращения к рассмотрению (дополнительно к уведомлению, направленному в соответствии с пунктом 3.22 раздела 3 настоящего Порядка), для уточнения информации, изложенной в обращении, и определения наиболее актуальных вопросов, связанных с темой обращения.</w:t>
      </w:r>
    </w:p>
    <w:p w14:paraId="28745E29"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.5.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w:t>
      </w:r>
    </w:p>
    <w:p w14:paraId="134D1E72"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 xml:space="preserve">.6. Если поднятые в обращении вопросы требуют длительного разрешения, в ответе должны быть определены конкретные сроки или этапы исполнения. Указанные </w:t>
      </w:r>
      <w:r w:rsidR="00D73CAF" w:rsidRPr="00AD4A6E">
        <w:rPr>
          <w:bCs/>
          <w:kern w:val="2"/>
          <w:sz w:val="26"/>
          <w:szCs w:val="26"/>
        </w:rPr>
        <w:lastRenderedPageBreak/>
        <w:t xml:space="preserve">вопросы ставятся Администрацией </w:t>
      </w:r>
      <w:r w:rsidR="00507AC6" w:rsidRPr="00AD4A6E">
        <w:rPr>
          <w:bCs/>
          <w:kern w:val="2"/>
          <w:sz w:val="26"/>
          <w:szCs w:val="26"/>
        </w:rPr>
        <w:t>Матвеево-Курганск</w:t>
      </w:r>
      <w:r w:rsidR="00D73CAF" w:rsidRPr="00AD4A6E">
        <w:rPr>
          <w:bCs/>
          <w:kern w:val="2"/>
          <w:sz w:val="26"/>
          <w:szCs w:val="26"/>
        </w:rPr>
        <w:t>ого сельского поселения на дополнительный контроль.</w:t>
      </w:r>
    </w:p>
    <w:p w14:paraId="1095B3D7"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.7. 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14:paraId="5A20E9F7"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 xml:space="preserve">.8. После подготовки ответа ответственный исполнитель, которому поручено рассмотрение обращения, должен в телефонном режиме связаться с заявителем и дать ему пояснения по существу подготовленного ответа. </w:t>
      </w:r>
    </w:p>
    <w:p w14:paraId="3BBC7EAC"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.9. В ответе должно быть указано, кем и когда проведен телефонный разговор с гражданином.</w:t>
      </w:r>
    </w:p>
    <w:p w14:paraId="49547370" w14:textId="77777777" w:rsidR="00D73CAF" w:rsidRPr="00AD4A6E" w:rsidRDefault="00713799" w:rsidP="00D73CAF">
      <w:pPr>
        <w:autoSpaceDE w:val="0"/>
        <w:autoSpaceDN w:val="0"/>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 xml:space="preserve">.10. Ответы на обращения участников специальной военной операции и членов их семей подписываются главой Администрации </w:t>
      </w:r>
      <w:r w:rsidR="00507AC6" w:rsidRPr="00AD4A6E">
        <w:rPr>
          <w:bCs/>
          <w:kern w:val="2"/>
          <w:sz w:val="26"/>
          <w:szCs w:val="26"/>
        </w:rPr>
        <w:t>Матвеево-Курганск</w:t>
      </w:r>
      <w:r w:rsidR="00D73CAF" w:rsidRPr="00AD4A6E">
        <w:rPr>
          <w:bCs/>
          <w:kern w:val="2"/>
          <w:sz w:val="26"/>
          <w:szCs w:val="26"/>
        </w:rPr>
        <w:t>ого сельского поселения.</w:t>
      </w:r>
    </w:p>
    <w:p w14:paraId="47DD5931" w14:textId="77777777" w:rsidR="00D73CAF" w:rsidRPr="00AD4A6E" w:rsidRDefault="00713799" w:rsidP="00D73CAF">
      <w:pPr>
        <w:adjustRightInd w:val="0"/>
        <w:snapToGrid w:val="0"/>
        <w:spacing w:line="276" w:lineRule="auto"/>
        <w:ind w:right="-29" w:firstLine="709"/>
        <w:jc w:val="both"/>
        <w:rPr>
          <w:bCs/>
          <w:kern w:val="2"/>
          <w:sz w:val="26"/>
          <w:szCs w:val="26"/>
        </w:rPr>
      </w:pPr>
      <w:r w:rsidRPr="00AD4A6E">
        <w:rPr>
          <w:bCs/>
          <w:kern w:val="2"/>
          <w:sz w:val="26"/>
          <w:szCs w:val="26"/>
        </w:rPr>
        <w:t>6</w:t>
      </w:r>
      <w:r w:rsidR="00D73CAF" w:rsidRPr="00AD4A6E">
        <w:rPr>
          <w:bCs/>
          <w:kern w:val="2"/>
          <w:sz w:val="26"/>
          <w:szCs w:val="26"/>
        </w:rPr>
        <w:t xml:space="preserve">.11. Положения настоящего раздела не применяются при рассмотрении жалоб на решения или действия (бездействие) должностных лиц Администрации </w:t>
      </w:r>
      <w:r w:rsidR="00507AC6" w:rsidRPr="00AD4A6E">
        <w:rPr>
          <w:bCs/>
          <w:kern w:val="2"/>
          <w:sz w:val="26"/>
          <w:szCs w:val="26"/>
        </w:rPr>
        <w:t>Матвеево-Курганск</w:t>
      </w:r>
      <w:r w:rsidR="00D73CAF" w:rsidRPr="00AD4A6E">
        <w:rPr>
          <w:bCs/>
          <w:kern w:val="2"/>
          <w:sz w:val="26"/>
          <w:szCs w:val="26"/>
        </w:rPr>
        <w:t>ого сельского поселения в связи с рассмотрением обращений участников специальной военной операции и членов их семей, а также иных обращений в части вопросов, ранее рассмотренных в соответствии с требованиями настоящего раздела.</w:t>
      </w:r>
    </w:p>
    <w:p w14:paraId="11B38DE9" w14:textId="77777777" w:rsidR="00D73CAF" w:rsidRPr="00AD4A6E" w:rsidRDefault="00D73CAF" w:rsidP="00D73CAF">
      <w:pPr>
        <w:adjustRightInd w:val="0"/>
        <w:snapToGrid w:val="0"/>
        <w:spacing w:line="276" w:lineRule="auto"/>
        <w:ind w:right="-29" w:firstLine="709"/>
        <w:jc w:val="both"/>
        <w:rPr>
          <w:kern w:val="2"/>
          <w:sz w:val="26"/>
          <w:szCs w:val="26"/>
        </w:rPr>
      </w:pPr>
    </w:p>
    <w:p w14:paraId="3057E6B5" w14:textId="77777777" w:rsidR="00F3627A" w:rsidRPr="00AD4A6E" w:rsidRDefault="00713799" w:rsidP="00F3627A">
      <w:pPr>
        <w:adjustRightInd w:val="0"/>
        <w:snapToGrid w:val="0"/>
        <w:spacing w:line="276" w:lineRule="auto"/>
        <w:ind w:right="-29" w:firstLine="709"/>
        <w:jc w:val="center"/>
        <w:rPr>
          <w:kern w:val="2"/>
          <w:sz w:val="26"/>
          <w:szCs w:val="26"/>
        </w:rPr>
      </w:pPr>
      <w:r w:rsidRPr="00AD4A6E">
        <w:rPr>
          <w:kern w:val="2"/>
          <w:sz w:val="26"/>
          <w:szCs w:val="26"/>
        </w:rPr>
        <w:t>7</w:t>
      </w:r>
      <w:r w:rsidR="00F3627A" w:rsidRPr="00AD4A6E">
        <w:rPr>
          <w:kern w:val="2"/>
          <w:sz w:val="26"/>
          <w:szCs w:val="26"/>
        </w:rPr>
        <w:t xml:space="preserve">. </w:t>
      </w:r>
      <w:r w:rsidR="00F3627A" w:rsidRPr="00AD4A6E">
        <w:rPr>
          <w:b/>
          <w:bCs/>
          <w:kern w:val="2"/>
          <w:sz w:val="26"/>
          <w:szCs w:val="26"/>
        </w:rPr>
        <w:t xml:space="preserve">Личный прием граждан в Администрации </w:t>
      </w:r>
      <w:r w:rsidR="00507AC6" w:rsidRPr="00AD4A6E">
        <w:rPr>
          <w:b/>
          <w:bCs/>
          <w:kern w:val="2"/>
          <w:sz w:val="26"/>
          <w:szCs w:val="26"/>
        </w:rPr>
        <w:t>Матвеево-Курганск</w:t>
      </w:r>
      <w:r w:rsidR="00223B25" w:rsidRPr="00AD4A6E">
        <w:rPr>
          <w:b/>
          <w:bCs/>
          <w:kern w:val="2"/>
          <w:sz w:val="26"/>
          <w:szCs w:val="26"/>
        </w:rPr>
        <w:t>ого</w:t>
      </w:r>
      <w:r w:rsidR="00F3627A" w:rsidRPr="00AD4A6E">
        <w:rPr>
          <w:b/>
          <w:bCs/>
          <w:kern w:val="2"/>
          <w:sz w:val="26"/>
          <w:szCs w:val="26"/>
        </w:rPr>
        <w:t xml:space="preserve"> сельского поселения</w:t>
      </w:r>
    </w:p>
    <w:p w14:paraId="373A7709" w14:textId="77777777" w:rsidR="00F3627A" w:rsidRPr="00AD4A6E" w:rsidRDefault="00F3627A" w:rsidP="00F3627A">
      <w:pPr>
        <w:adjustRightInd w:val="0"/>
        <w:snapToGrid w:val="0"/>
        <w:spacing w:line="276" w:lineRule="auto"/>
        <w:ind w:right="-29" w:firstLine="709"/>
        <w:rPr>
          <w:kern w:val="2"/>
          <w:sz w:val="26"/>
          <w:szCs w:val="26"/>
        </w:rPr>
      </w:pPr>
    </w:p>
    <w:p w14:paraId="58F56078" w14:textId="77777777" w:rsidR="00F3627A" w:rsidRPr="00AD4A6E" w:rsidRDefault="0071379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w:t>
      </w:r>
      <w:r w:rsidRPr="00AD4A6E">
        <w:rPr>
          <w:kern w:val="2"/>
          <w:sz w:val="26"/>
          <w:szCs w:val="26"/>
        </w:rPr>
        <w:t xml:space="preserve"> </w:t>
      </w:r>
      <w:r w:rsidR="00F3627A" w:rsidRPr="00AD4A6E">
        <w:rPr>
          <w:kern w:val="2"/>
          <w:sz w:val="26"/>
          <w:szCs w:val="26"/>
        </w:rPr>
        <w:t xml:space="preserve">Личный прием граждан осуществляется главой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или уполномоченными им должностными лицами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по вопросам, отнесенным к их компетенции.</w:t>
      </w:r>
    </w:p>
    <w:p w14:paraId="5882D16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Информация о месте приема, а также об установленных днях и часах доводится до сведения граждан посредством официального сайта, официальных страниц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в социальных сетях, а также путем размещения на информационном стенде в Администрации </w:t>
      </w:r>
      <w:r w:rsidR="00507AC6" w:rsidRPr="00AD4A6E">
        <w:rPr>
          <w:kern w:val="2"/>
          <w:sz w:val="26"/>
          <w:szCs w:val="26"/>
        </w:rPr>
        <w:t>Матвеево-Курганск</w:t>
      </w:r>
      <w:r w:rsidR="00223B25" w:rsidRPr="00AD4A6E">
        <w:rPr>
          <w:kern w:val="2"/>
          <w:sz w:val="26"/>
          <w:szCs w:val="26"/>
        </w:rPr>
        <w:t xml:space="preserve">ого </w:t>
      </w:r>
      <w:r w:rsidRPr="00AD4A6E">
        <w:rPr>
          <w:kern w:val="2"/>
          <w:sz w:val="26"/>
          <w:szCs w:val="26"/>
        </w:rPr>
        <w:t>сельского поселения.</w:t>
      </w:r>
    </w:p>
    <w:p w14:paraId="2DA764C2" w14:textId="77777777" w:rsidR="00F3627A" w:rsidRPr="00AD4A6E" w:rsidRDefault="0071379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.2.</w:t>
      </w:r>
      <w:r w:rsidRPr="00AD4A6E">
        <w:rPr>
          <w:kern w:val="2"/>
          <w:sz w:val="26"/>
          <w:szCs w:val="26"/>
        </w:rPr>
        <w:t xml:space="preserve"> </w:t>
      </w:r>
      <w:r w:rsidR="00F3627A" w:rsidRPr="00AD4A6E">
        <w:rPr>
          <w:kern w:val="2"/>
          <w:sz w:val="26"/>
          <w:szCs w:val="26"/>
        </w:rPr>
        <w:t xml:space="preserve">Личный прием граждан в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осуществляется в соответствии с графиком приема граждан в установленном для приема месте. </w:t>
      </w:r>
    </w:p>
    <w:p w14:paraId="09D13D3F"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Предварительная запись на личный прием осуществляется сотрудником по работе с обращениями граждан по номеру телефона </w:t>
      </w:r>
      <w:r w:rsidR="00810629" w:rsidRPr="00AD4A6E">
        <w:rPr>
          <w:kern w:val="2"/>
          <w:sz w:val="26"/>
          <w:szCs w:val="26"/>
        </w:rPr>
        <w:t>8(86341)31460</w:t>
      </w:r>
      <w:r w:rsidRPr="00AD4A6E">
        <w:rPr>
          <w:sz w:val="26"/>
          <w:szCs w:val="26"/>
        </w:rPr>
        <w:t>.</w:t>
      </w:r>
    </w:p>
    <w:p w14:paraId="3B275A6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Непосредственную организацию личного приема граждан главы Администрации </w:t>
      </w:r>
      <w:r w:rsidR="00A1463C" w:rsidRPr="00AD4A6E">
        <w:rPr>
          <w:kern w:val="2"/>
          <w:sz w:val="26"/>
          <w:szCs w:val="26"/>
        </w:rPr>
        <w:t>Матвеево-Курганского</w:t>
      </w:r>
      <w:r w:rsidRPr="00AD4A6E">
        <w:rPr>
          <w:kern w:val="2"/>
          <w:sz w:val="26"/>
          <w:szCs w:val="26"/>
        </w:rPr>
        <w:t xml:space="preserve"> сельского поселения осуществляет сотрудник по работе с обращениями граждан.</w:t>
      </w:r>
    </w:p>
    <w:p w14:paraId="6FC3E3F4"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.3.</w:t>
      </w:r>
      <w:r w:rsidRPr="00AD4A6E">
        <w:rPr>
          <w:kern w:val="2"/>
          <w:sz w:val="26"/>
          <w:szCs w:val="26"/>
        </w:rPr>
        <w:t xml:space="preserve"> </w:t>
      </w:r>
      <w:r w:rsidR="00F3627A" w:rsidRPr="00AD4A6E">
        <w:rPr>
          <w:kern w:val="2"/>
          <w:sz w:val="26"/>
          <w:szCs w:val="26"/>
        </w:rPr>
        <w:t xml:space="preserve">В случае невозможности проведения приема граждан главой Администрации </w:t>
      </w:r>
      <w:r w:rsidR="00507AC6" w:rsidRPr="00AD4A6E">
        <w:rPr>
          <w:kern w:val="2"/>
          <w:sz w:val="26"/>
          <w:szCs w:val="26"/>
        </w:rPr>
        <w:t>Матвеево-Курганск</w:t>
      </w:r>
      <w:r w:rsidR="00223B25" w:rsidRPr="00AD4A6E">
        <w:rPr>
          <w:kern w:val="2"/>
          <w:sz w:val="26"/>
          <w:szCs w:val="26"/>
        </w:rPr>
        <w:t xml:space="preserve">ого </w:t>
      </w:r>
      <w:r w:rsidR="00F3627A" w:rsidRPr="00AD4A6E">
        <w:rPr>
          <w:kern w:val="2"/>
          <w:sz w:val="26"/>
          <w:szCs w:val="26"/>
        </w:rPr>
        <w:t xml:space="preserve">сельского поселения или другим уполномоченным лицом </w:t>
      </w:r>
      <w:r w:rsidR="00F3627A" w:rsidRPr="00AD4A6E">
        <w:rPr>
          <w:kern w:val="2"/>
          <w:sz w:val="26"/>
          <w:szCs w:val="26"/>
        </w:rPr>
        <w:lastRenderedPageBreak/>
        <w:t>сотрудник по работе с обращениями граждан информирует об этом лиц, пришедших на прием, и решает вопрос о порядке дальнейшего рассмотрения их обращений.</w:t>
      </w:r>
    </w:p>
    <w:p w14:paraId="490CECDE"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4.</w:t>
      </w:r>
      <w:r w:rsidRPr="00AD4A6E">
        <w:rPr>
          <w:kern w:val="2"/>
          <w:sz w:val="26"/>
          <w:szCs w:val="26"/>
        </w:rPr>
        <w:t xml:space="preserve"> </w:t>
      </w:r>
      <w:r w:rsidR="00F3627A" w:rsidRPr="00AD4A6E">
        <w:rPr>
          <w:kern w:val="2"/>
          <w:sz w:val="26"/>
          <w:szCs w:val="26"/>
        </w:rPr>
        <w:t xml:space="preserve">Личный прием граждан осуществляется в порядке очередности по предъявлении документа, удостоверяющего личность. </w:t>
      </w:r>
    </w:p>
    <w:p w14:paraId="0FE7E9C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Категории граждан, указанные в части 2 статьи 12 Областного закона от 18.09.2006 № 540-ЗС «Об обращениях граждан», пользуются правом на личный прием в первоочередном порядке.</w:t>
      </w:r>
    </w:p>
    <w:p w14:paraId="4F0024B3"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.5.</w:t>
      </w:r>
      <w:r w:rsidRPr="00AD4A6E">
        <w:rPr>
          <w:kern w:val="2"/>
          <w:sz w:val="26"/>
          <w:szCs w:val="26"/>
        </w:rPr>
        <w:t xml:space="preserve"> </w:t>
      </w:r>
      <w:r w:rsidR="00F3627A" w:rsidRPr="00AD4A6E">
        <w:rPr>
          <w:kern w:val="2"/>
          <w:sz w:val="26"/>
          <w:szCs w:val="26"/>
        </w:rPr>
        <w:t xml:space="preserve">Сотрудник по работе с обращениями граждан по итогам приемов главы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оформляет на каждого заявителя карточку личного приема согласно приложению к настоящему Порядку.</w:t>
      </w:r>
    </w:p>
    <w:p w14:paraId="538CC3B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Фамилия, имя, отчество заявителя, адрес и краткая аннотация вопроса вносятся в карточку личного приема.</w:t>
      </w:r>
    </w:p>
    <w:p w14:paraId="5A3D1168"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.7.</w:t>
      </w:r>
      <w:r w:rsidRPr="00AD4A6E">
        <w:rPr>
          <w:kern w:val="2"/>
          <w:sz w:val="26"/>
          <w:szCs w:val="26"/>
        </w:rPr>
        <w:t xml:space="preserve"> </w:t>
      </w:r>
      <w:r w:rsidR="00F3627A" w:rsidRPr="00AD4A6E">
        <w:rPr>
          <w:kern w:val="2"/>
          <w:sz w:val="26"/>
          <w:szCs w:val="26"/>
        </w:rPr>
        <w:t>Во время проведения личного приема граждане имеют возможность изложить свое обращение устно либо представить в письменной форме.</w:t>
      </w:r>
    </w:p>
    <w:p w14:paraId="73D19905"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.8.</w:t>
      </w:r>
      <w:r w:rsidRPr="00AD4A6E">
        <w:rPr>
          <w:kern w:val="2"/>
          <w:sz w:val="26"/>
          <w:szCs w:val="26"/>
        </w:rPr>
        <w:t xml:space="preserve"> </w:t>
      </w:r>
      <w:r w:rsidR="00F3627A" w:rsidRPr="00AD4A6E">
        <w:rPr>
          <w:kern w:val="2"/>
          <w:sz w:val="26"/>
          <w:szCs w:val="26"/>
        </w:rPr>
        <w:t xml:space="preserve">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w:t>
      </w:r>
    </w:p>
    <w:p w14:paraId="4AE857A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Согласие на получение гражданином устного ответа подтверждается его подписью, о чем делается запись в карточке личного приема. В остальных случаях дается письменный ответ по существу поставленных в обращении вопросов, подписанный главой Администрации </w:t>
      </w:r>
      <w:r w:rsidR="00507AC6" w:rsidRPr="00AD4A6E">
        <w:rPr>
          <w:kern w:val="2"/>
          <w:sz w:val="26"/>
          <w:szCs w:val="26"/>
        </w:rPr>
        <w:t>Матвеево-Курганск</w:t>
      </w:r>
      <w:r w:rsidR="00223B25" w:rsidRPr="00AD4A6E">
        <w:rPr>
          <w:kern w:val="2"/>
          <w:sz w:val="26"/>
          <w:szCs w:val="26"/>
        </w:rPr>
        <w:t>ого</w:t>
      </w:r>
      <w:r w:rsidRPr="00AD4A6E">
        <w:rPr>
          <w:kern w:val="2"/>
          <w:sz w:val="26"/>
          <w:szCs w:val="26"/>
        </w:rPr>
        <w:t xml:space="preserve"> сельского поселения или иным должностным лицом, проводившим личный прием по его поручению.</w:t>
      </w:r>
    </w:p>
    <w:p w14:paraId="4E770E1C"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.9.</w:t>
      </w:r>
      <w:r w:rsidRPr="00AD4A6E">
        <w:rPr>
          <w:kern w:val="2"/>
          <w:sz w:val="26"/>
          <w:szCs w:val="26"/>
        </w:rPr>
        <w:t xml:space="preserve"> </w:t>
      </w:r>
      <w:r w:rsidR="00F3627A" w:rsidRPr="00AD4A6E">
        <w:rPr>
          <w:kern w:val="2"/>
          <w:sz w:val="26"/>
          <w:szCs w:val="26"/>
        </w:rPr>
        <w:t xml:space="preserve">По окончании личного приема </w:t>
      </w:r>
      <w:r w:rsidR="00223B25" w:rsidRPr="00AD4A6E">
        <w:rPr>
          <w:kern w:val="2"/>
          <w:sz w:val="26"/>
          <w:szCs w:val="26"/>
        </w:rPr>
        <w:t xml:space="preserve">глава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14:paraId="486538B7"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.10.</w:t>
      </w:r>
      <w:r w:rsidRPr="00AD4A6E">
        <w:rPr>
          <w:kern w:val="2"/>
          <w:sz w:val="26"/>
          <w:szCs w:val="26"/>
        </w:rPr>
        <w:t xml:space="preserve"> </w:t>
      </w:r>
      <w:r w:rsidR="00F3627A" w:rsidRPr="00AD4A6E">
        <w:rPr>
          <w:kern w:val="2"/>
          <w:sz w:val="26"/>
          <w:szCs w:val="26"/>
        </w:rPr>
        <w:t>По итогам личного приема поручения, зафиксированные в карточке личного приема</w:t>
      </w:r>
      <w:r w:rsidR="00F3627A" w:rsidRPr="00AD4A6E">
        <w:rPr>
          <w:sz w:val="26"/>
          <w:szCs w:val="26"/>
        </w:rPr>
        <w:t xml:space="preserve"> </w:t>
      </w:r>
      <w:r w:rsidR="00F3627A" w:rsidRPr="00AD4A6E">
        <w:rPr>
          <w:kern w:val="2"/>
          <w:sz w:val="26"/>
          <w:szCs w:val="26"/>
        </w:rPr>
        <w:t>сотрудником по работе с обращениями граждан, вводится текст поручения в регистрационную карточку системы «Дело».</w:t>
      </w:r>
    </w:p>
    <w:p w14:paraId="6E3D9793"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.11.</w:t>
      </w:r>
      <w:r w:rsidRPr="00AD4A6E">
        <w:rPr>
          <w:kern w:val="2"/>
          <w:sz w:val="26"/>
          <w:szCs w:val="26"/>
        </w:rPr>
        <w:t xml:space="preserve"> </w:t>
      </w:r>
      <w:r w:rsidR="00F3627A" w:rsidRPr="00AD4A6E">
        <w:rPr>
          <w:kern w:val="2"/>
          <w:sz w:val="26"/>
          <w:szCs w:val="26"/>
        </w:rPr>
        <w:t xml:space="preserve">Повторный прием у главы Администрации </w:t>
      </w:r>
      <w:r w:rsidR="00507AC6" w:rsidRPr="00AD4A6E">
        <w:rPr>
          <w:kern w:val="2"/>
          <w:sz w:val="26"/>
          <w:szCs w:val="26"/>
        </w:rPr>
        <w:t>Матвеево-Курганск</w:t>
      </w:r>
      <w:r w:rsidR="00223B25" w:rsidRPr="00AD4A6E">
        <w:rPr>
          <w:kern w:val="2"/>
          <w:sz w:val="26"/>
          <w:szCs w:val="26"/>
        </w:rPr>
        <w:t>ого</w:t>
      </w:r>
      <w:r w:rsidR="00F3627A" w:rsidRPr="00AD4A6E">
        <w:rPr>
          <w:kern w:val="2"/>
          <w:sz w:val="26"/>
          <w:szCs w:val="26"/>
        </w:rPr>
        <w:t xml:space="preserve"> сельского поселения по одному и тому же вопросу возможен не ранее получения гражданином ответа на предыдущее обращение. </w:t>
      </w:r>
    </w:p>
    <w:p w14:paraId="4BECCD1A"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.12.</w:t>
      </w:r>
      <w:r w:rsidRPr="00AD4A6E">
        <w:rPr>
          <w:kern w:val="2"/>
          <w:sz w:val="26"/>
          <w:szCs w:val="26"/>
        </w:rPr>
        <w:t xml:space="preserve"> </w:t>
      </w:r>
      <w:r w:rsidR="00F3627A" w:rsidRPr="00AD4A6E">
        <w:rPr>
          <w:kern w:val="2"/>
          <w:sz w:val="26"/>
          <w:szCs w:val="26"/>
        </w:rPr>
        <w:t>В случае повторного обращения о личном приеме, сотрудник по работе с обращениями граждан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w:t>
      </w:r>
    </w:p>
    <w:p w14:paraId="56852B19"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13.</w:t>
      </w:r>
      <w:r w:rsidRPr="00AD4A6E">
        <w:rPr>
          <w:kern w:val="2"/>
          <w:sz w:val="26"/>
          <w:szCs w:val="26"/>
        </w:rPr>
        <w:t xml:space="preserve"> </w:t>
      </w:r>
      <w:r w:rsidR="00F3627A" w:rsidRPr="00AD4A6E">
        <w:rPr>
          <w:kern w:val="2"/>
          <w:sz w:val="26"/>
          <w:szCs w:val="26"/>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4DD330F4"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.14.</w:t>
      </w:r>
      <w:r w:rsidRPr="00AD4A6E">
        <w:rPr>
          <w:kern w:val="2"/>
          <w:sz w:val="26"/>
          <w:szCs w:val="26"/>
        </w:rPr>
        <w:t xml:space="preserve"> </w:t>
      </w:r>
      <w:r w:rsidR="00F3627A" w:rsidRPr="00AD4A6E">
        <w:rPr>
          <w:kern w:val="2"/>
          <w:sz w:val="26"/>
          <w:szCs w:val="26"/>
        </w:rPr>
        <w:t xml:space="preserve">Учет обращений граждан на встречах и выездных приемах в составе информационных групп, оформление карточек личного приема с записью о результатах </w:t>
      </w:r>
      <w:r w:rsidR="00F3627A" w:rsidRPr="00AD4A6E">
        <w:rPr>
          <w:kern w:val="2"/>
          <w:sz w:val="26"/>
          <w:szCs w:val="26"/>
        </w:rPr>
        <w:lastRenderedPageBreak/>
        <w:t>приема возлагаются на секретарей информационных групп, которые организуют делопроизводство и контроль исполнения поручений.</w:t>
      </w:r>
    </w:p>
    <w:p w14:paraId="3A09D66F"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.15.</w:t>
      </w:r>
      <w:r w:rsidRPr="00AD4A6E">
        <w:rPr>
          <w:kern w:val="2"/>
          <w:sz w:val="26"/>
          <w:szCs w:val="26"/>
        </w:rPr>
        <w:t xml:space="preserve"> </w:t>
      </w:r>
      <w:r w:rsidR="00F3627A" w:rsidRPr="00AD4A6E">
        <w:rPr>
          <w:kern w:val="2"/>
          <w:sz w:val="26"/>
          <w:szCs w:val="26"/>
        </w:rPr>
        <w:t xml:space="preserve">Письменное обращение, принятое в ходе встречи либо на выездном приеме подлежит регистрации и рассмотрению в соответствии с настоящим Порядком. </w:t>
      </w:r>
    </w:p>
    <w:p w14:paraId="26743957"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.16.</w:t>
      </w:r>
      <w:r w:rsidRPr="00AD4A6E">
        <w:rPr>
          <w:kern w:val="2"/>
          <w:sz w:val="26"/>
          <w:szCs w:val="26"/>
        </w:rPr>
        <w:t xml:space="preserve"> </w:t>
      </w:r>
      <w:r w:rsidR="00F3627A" w:rsidRPr="00AD4A6E">
        <w:rPr>
          <w:kern w:val="2"/>
          <w:sz w:val="26"/>
          <w:szCs w:val="26"/>
        </w:rPr>
        <w:t>Материалы личного приема граждан хранятся в течение 5 лет, а затем уничтожаются в установленном порядке.</w:t>
      </w:r>
    </w:p>
    <w:p w14:paraId="53C8905A"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7</w:t>
      </w:r>
      <w:r w:rsidR="00F3627A" w:rsidRPr="00AD4A6E">
        <w:rPr>
          <w:kern w:val="2"/>
          <w:sz w:val="26"/>
          <w:szCs w:val="26"/>
        </w:rPr>
        <w:t>.17.</w:t>
      </w:r>
      <w:r w:rsidRPr="00AD4A6E">
        <w:rPr>
          <w:kern w:val="2"/>
          <w:sz w:val="26"/>
          <w:szCs w:val="26"/>
        </w:rPr>
        <w:t xml:space="preserve"> </w:t>
      </w:r>
      <w:r w:rsidR="00F3627A" w:rsidRPr="00AD4A6E">
        <w:rPr>
          <w:kern w:val="2"/>
          <w:sz w:val="26"/>
          <w:szCs w:val="26"/>
        </w:rPr>
        <w:t xml:space="preserve">Подготовка ответов по поручениям главы Администрации </w:t>
      </w:r>
      <w:r w:rsidR="00507AC6" w:rsidRPr="00AD4A6E">
        <w:rPr>
          <w:kern w:val="2"/>
          <w:sz w:val="26"/>
          <w:szCs w:val="26"/>
        </w:rPr>
        <w:t>Матвеево-Курганск</w:t>
      </w:r>
      <w:r w:rsidR="00223B25" w:rsidRPr="00AD4A6E">
        <w:rPr>
          <w:kern w:val="2"/>
          <w:sz w:val="26"/>
          <w:szCs w:val="26"/>
        </w:rPr>
        <w:t xml:space="preserve">ого </w:t>
      </w:r>
      <w:r w:rsidR="00F3627A" w:rsidRPr="00AD4A6E">
        <w:rPr>
          <w:kern w:val="2"/>
          <w:sz w:val="26"/>
          <w:szCs w:val="26"/>
        </w:rPr>
        <w:t xml:space="preserve">сельского поселения и других уполномоченных лиц, осуществляющих личный прием граждан, по устным обращениям, поступившим на личном приеме, и передача материалов рассмотрения на архивное хранение осуществляется в соответствии с настоящим Порядком. </w:t>
      </w:r>
    </w:p>
    <w:p w14:paraId="5056AD0D" w14:textId="77777777" w:rsidR="00F3627A" w:rsidRPr="00AD4A6E" w:rsidRDefault="00F3627A" w:rsidP="00F3627A">
      <w:pPr>
        <w:adjustRightInd w:val="0"/>
        <w:snapToGrid w:val="0"/>
        <w:spacing w:line="276" w:lineRule="auto"/>
        <w:ind w:right="-29" w:firstLine="709"/>
        <w:jc w:val="both"/>
        <w:rPr>
          <w:kern w:val="2"/>
          <w:sz w:val="26"/>
          <w:szCs w:val="26"/>
        </w:rPr>
      </w:pPr>
    </w:p>
    <w:p w14:paraId="2839BC31" w14:textId="77777777" w:rsidR="00F3627A" w:rsidRPr="00AD4A6E" w:rsidRDefault="00810629" w:rsidP="00F3627A">
      <w:pPr>
        <w:autoSpaceDE w:val="0"/>
        <w:autoSpaceDN w:val="0"/>
        <w:adjustRightInd w:val="0"/>
        <w:snapToGrid w:val="0"/>
        <w:spacing w:line="276" w:lineRule="auto"/>
        <w:ind w:right="-29" w:firstLine="709"/>
        <w:jc w:val="center"/>
        <w:rPr>
          <w:kern w:val="2"/>
          <w:sz w:val="26"/>
          <w:szCs w:val="26"/>
        </w:rPr>
      </w:pPr>
      <w:r w:rsidRPr="00AD4A6E">
        <w:rPr>
          <w:kern w:val="2"/>
          <w:sz w:val="26"/>
          <w:szCs w:val="26"/>
        </w:rPr>
        <w:t>8</w:t>
      </w:r>
      <w:r w:rsidR="00F3627A" w:rsidRPr="00AD4A6E">
        <w:rPr>
          <w:kern w:val="2"/>
          <w:sz w:val="26"/>
          <w:szCs w:val="26"/>
        </w:rPr>
        <w:t xml:space="preserve">. </w:t>
      </w:r>
      <w:r w:rsidR="00F3627A" w:rsidRPr="00AD4A6E">
        <w:rPr>
          <w:b/>
          <w:bCs/>
          <w:kern w:val="2"/>
          <w:sz w:val="26"/>
          <w:szCs w:val="26"/>
        </w:rPr>
        <w:t>Контроль за рассмотрением обращений</w:t>
      </w:r>
    </w:p>
    <w:p w14:paraId="49F56FED" w14:textId="77777777" w:rsidR="00F3627A" w:rsidRPr="00AD4A6E" w:rsidRDefault="00F3627A" w:rsidP="00F3627A">
      <w:pPr>
        <w:autoSpaceDE w:val="0"/>
        <w:autoSpaceDN w:val="0"/>
        <w:adjustRightInd w:val="0"/>
        <w:snapToGrid w:val="0"/>
        <w:spacing w:line="276" w:lineRule="auto"/>
        <w:ind w:right="-29" w:firstLine="709"/>
        <w:jc w:val="center"/>
        <w:rPr>
          <w:kern w:val="2"/>
          <w:sz w:val="26"/>
          <w:szCs w:val="26"/>
        </w:rPr>
      </w:pPr>
    </w:p>
    <w:p w14:paraId="67D3C5EA"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.1.</w:t>
      </w:r>
      <w:r w:rsidRPr="00AD4A6E">
        <w:rPr>
          <w:kern w:val="2"/>
          <w:sz w:val="26"/>
          <w:szCs w:val="26"/>
        </w:rPr>
        <w:t xml:space="preserve"> </w:t>
      </w:r>
      <w:r w:rsidR="00F3627A" w:rsidRPr="00AD4A6E">
        <w:rPr>
          <w:kern w:val="2"/>
          <w:sz w:val="26"/>
          <w:szCs w:val="26"/>
        </w:rPr>
        <w:t>Контроль за своевременным и полным рассмотрением обращений граждан осуществляется в целях обеспечения своевременного и качественного рассмотрения обращений граждан, принятия мер по своевременному выявлению и устранению причин нарушения прав, свобод и законных интересов граждан, мониторинга поступающих обращений граждан.</w:t>
      </w:r>
    </w:p>
    <w:p w14:paraId="425C94A6"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.2.</w:t>
      </w:r>
      <w:r w:rsidRPr="00AD4A6E">
        <w:rPr>
          <w:kern w:val="2"/>
          <w:sz w:val="26"/>
          <w:szCs w:val="26"/>
        </w:rPr>
        <w:t xml:space="preserve"> </w:t>
      </w:r>
      <w:r w:rsidR="00F3627A" w:rsidRPr="00AD4A6E">
        <w:rPr>
          <w:kern w:val="2"/>
          <w:sz w:val="26"/>
          <w:szCs w:val="26"/>
        </w:rPr>
        <w:t>Контроль за своевременным и полным рассмотрением обращений граждан осуществляется сотрудником по работе с обращениями граждан.</w:t>
      </w:r>
    </w:p>
    <w:p w14:paraId="74BF7AB2"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.3.</w:t>
      </w:r>
      <w:r w:rsidRPr="00AD4A6E">
        <w:rPr>
          <w:kern w:val="2"/>
          <w:sz w:val="26"/>
          <w:szCs w:val="26"/>
        </w:rPr>
        <w:t xml:space="preserve"> </w:t>
      </w:r>
      <w:r w:rsidR="00F3627A" w:rsidRPr="00AD4A6E">
        <w:rPr>
          <w:kern w:val="2"/>
          <w:sz w:val="26"/>
          <w:szCs w:val="26"/>
        </w:rPr>
        <w:t xml:space="preserve">Решение о постановке обращения на контроль в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принимается главой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либо лицом, временно исполняющим его обязанности.</w:t>
      </w:r>
    </w:p>
    <w:p w14:paraId="70D2E90F"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.4.</w:t>
      </w:r>
      <w:r w:rsidRPr="00AD4A6E">
        <w:rPr>
          <w:kern w:val="2"/>
          <w:sz w:val="26"/>
          <w:szCs w:val="26"/>
        </w:rPr>
        <w:t xml:space="preserve"> </w:t>
      </w:r>
      <w:r w:rsidR="00F3627A" w:rsidRPr="00AD4A6E">
        <w:rPr>
          <w:kern w:val="2"/>
          <w:sz w:val="26"/>
          <w:szCs w:val="26"/>
        </w:rPr>
        <w:t>В обязательном порядке на контроль ставится рассмотрение обращений, поступивших:</w:t>
      </w:r>
    </w:p>
    <w:p w14:paraId="6643E1F4"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из вышестоящих органов власти;</w:t>
      </w:r>
    </w:p>
    <w:p w14:paraId="55403112"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из общественной приемной Губернатора Ростовской области;</w:t>
      </w:r>
    </w:p>
    <w:p w14:paraId="1AA75AC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от депутатов различных уровней власти с просьбой о предоставлении им результатов рассмотрения обращения.</w:t>
      </w:r>
    </w:p>
    <w:p w14:paraId="21534D75"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.5.</w:t>
      </w:r>
      <w:r w:rsidRPr="00AD4A6E">
        <w:rPr>
          <w:kern w:val="2"/>
          <w:sz w:val="26"/>
          <w:szCs w:val="26"/>
        </w:rPr>
        <w:t xml:space="preserve"> К</w:t>
      </w:r>
      <w:r w:rsidR="00F3627A" w:rsidRPr="00AD4A6E">
        <w:rPr>
          <w:kern w:val="2"/>
          <w:sz w:val="26"/>
          <w:szCs w:val="26"/>
        </w:rPr>
        <w:t>онтроль за рассмотрением обращений включает:</w:t>
      </w:r>
    </w:p>
    <w:p w14:paraId="13CF32F6"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постановку на контроль поручений (резолюций) главы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по рассмотрению обращений;</w:t>
      </w:r>
    </w:p>
    <w:p w14:paraId="0EE2B65A"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контроль исполнения поручений главы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по рассмотрению обращений граждан должностными лицами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w:t>
      </w:r>
    </w:p>
    <w:p w14:paraId="2A7A49E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сбор и обработку информации о ходе рассмотрения обращений граждан;</w:t>
      </w:r>
    </w:p>
    <w:p w14:paraId="3071E70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подготовку запросов о ходе исполнения поручений по обращениям граждан;</w:t>
      </w:r>
    </w:p>
    <w:p w14:paraId="1CB8D5A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снятие с контроля поручений по рассмотрению обращений граждан.</w:t>
      </w:r>
    </w:p>
    <w:p w14:paraId="79E946E6"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.6.</w:t>
      </w:r>
      <w:r w:rsidRPr="00AD4A6E">
        <w:rPr>
          <w:kern w:val="2"/>
          <w:sz w:val="26"/>
          <w:szCs w:val="26"/>
        </w:rPr>
        <w:t xml:space="preserve"> </w:t>
      </w:r>
      <w:r w:rsidR="00F3627A" w:rsidRPr="00AD4A6E">
        <w:rPr>
          <w:kern w:val="2"/>
          <w:sz w:val="26"/>
          <w:szCs w:val="26"/>
        </w:rPr>
        <w:t>Обращения снимаются с контроля, если рассмотрены все поставленные в них вопросы, приняты необходимые меры, даны письменные ответы заявителям и копии ответов предоставлены сотруднику по работе с обращениями граждан.</w:t>
      </w:r>
    </w:p>
    <w:p w14:paraId="0551E097"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lastRenderedPageBreak/>
        <w:t>8</w:t>
      </w:r>
      <w:r w:rsidR="00F3627A" w:rsidRPr="00AD4A6E">
        <w:rPr>
          <w:kern w:val="2"/>
          <w:sz w:val="26"/>
          <w:szCs w:val="26"/>
        </w:rPr>
        <w:t>.7.</w:t>
      </w:r>
      <w:r w:rsidRPr="00AD4A6E">
        <w:rPr>
          <w:kern w:val="2"/>
          <w:sz w:val="26"/>
          <w:szCs w:val="26"/>
        </w:rPr>
        <w:t xml:space="preserve"> </w:t>
      </w:r>
      <w:r w:rsidR="00F3627A" w:rsidRPr="00AD4A6E">
        <w:rPr>
          <w:kern w:val="2"/>
          <w:sz w:val="26"/>
          <w:szCs w:val="26"/>
        </w:rPr>
        <w:t xml:space="preserve">Если ответ заявителю не содержит полной информации о решении поднятых в письме вопросов, то он может быть возвращен сотрудником по работе с обращениями граждан по согласованию с главой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с сопроводительным письмом для дальнейшего рассмотрения.</w:t>
      </w:r>
    </w:p>
    <w:p w14:paraId="3121BE39"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.8.</w:t>
      </w:r>
      <w:r w:rsidRPr="00AD4A6E">
        <w:rPr>
          <w:kern w:val="2"/>
          <w:sz w:val="26"/>
          <w:szCs w:val="26"/>
        </w:rPr>
        <w:t xml:space="preserve"> </w:t>
      </w:r>
      <w:r w:rsidR="00F3627A" w:rsidRPr="00AD4A6E">
        <w:rPr>
          <w:kern w:val="2"/>
          <w:sz w:val="26"/>
          <w:szCs w:val="26"/>
        </w:rPr>
        <w:t>В случае если в ответе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w:t>
      </w:r>
      <w:r w:rsidR="00F3627A" w:rsidRPr="00AD4A6E">
        <w:rPr>
          <w:sz w:val="26"/>
          <w:szCs w:val="26"/>
        </w:rPr>
        <w:t xml:space="preserve"> </w:t>
      </w:r>
      <w:r w:rsidR="00F3627A" w:rsidRPr="00AD4A6E">
        <w:rPr>
          <w:kern w:val="2"/>
          <w:sz w:val="26"/>
          <w:szCs w:val="26"/>
        </w:rPr>
        <w:t>сотрудником по работе с обращениями граждан.</w:t>
      </w:r>
    </w:p>
    <w:p w14:paraId="768B617A"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.9.</w:t>
      </w:r>
      <w:r w:rsidRPr="00AD4A6E">
        <w:rPr>
          <w:kern w:val="2"/>
          <w:sz w:val="26"/>
          <w:szCs w:val="26"/>
        </w:rPr>
        <w:t xml:space="preserve"> </w:t>
      </w:r>
      <w:r w:rsidR="00F3627A" w:rsidRPr="00AD4A6E">
        <w:rPr>
          <w:kern w:val="2"/>
          <w:sz w:val="26"/>
          <w:szCs w:val="26"/>
        </w:rPr>
        <w:t>Исполнители несут персональную ответственность за соблюдение порядка и сроков рассмотрения обращений граждан в соответствии с их должностными инструкциями (регламентами).</w:t>
      </w:r>
    </w:p>
    <w:p w14:paraId="5C277E2E"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.10.</w:t>
      </w:r>
      <w:r w:rsidRPr="00AD4A6E">
        <w:rPr>
          <w:kern w:val="2"/>
          <w:sz w:val="26"/>
          <w:szCs w:val="26"/>
        </w:rPr>
        <w:t xml:space="preserve"> </w:t>
      </w:r>
      <w:r w:rsidR="00F3627A" w:rsidRPr="00AD4A6E">
        <w:rPr>
          <w:kern w:val="2"/>
          <w:sz w:val="26"/>
          <w:szCs w:val="26"/>
        </w:rPr>
        <w:t>Контроль за полнотой и качеством рассмотрения обращений граждан также включает в себя проведение проверок, выявление и устранение нарушений порядка регистрации и исполнения обращений граждан.</w:t>
      </w:r>
    </w:p>
    <w:p w14:paraId="72208419"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.11.</w:t>
      </w:r>
      <w:r w:rsidRPr="00AD4A6E">
        <w:rPr>
          <w:kern w:val="2"/>
          <w:sz w:val="26"/>
          <w:szCs w:val="26"/>
        </w:rPr>
        <w:t xml:space="preserve"> </w:t>
      </w:r>
      <w:r w:rsidR="00F3627A" w:rsidRPr="00AD4A6E">
        <w:rPr>
          <w:kern w:val="2"/>
          <w:sz w:val="26"/>
          <w:szCs w:val="26"/>
        </w:rPr>
        <w:t xml:space="preserve">Периодичность осуществления текущего контроля устанавливается главой Администрации </w:t>
      </w:r>
      <w:r w:rsidR="00A1463C" w:rsidRPr="00AD4A6E">
        <w:rPr>
          <w:kern w:val="2"/>
          <w:sz w:val="26"/>
          <w:szCs w:val="26"/>
        </w:rPr>
        <w:t>Матвеево-Курганского</w:t>
      </w:r>
      <w:r w:rsidR="00F3627A" w:rsidRPr="00AD4A6E">
        <w:rPr>
          <w:kern w:val="2"/>
          <w:sz w:val="26"/>
          <w:szCs w:val="26"/>
        </w:rPr>
        <w:t xml:space="preserve"> сельского поселения.</w:t>
      </w:r>
    </w:p>
    <w:p w14:paraId="6478A7AB"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8</w:t>
      </w:r>
      <w:r w:rsidR="00F3627A" w:rsidRPr="00AD4A6E">
        <w:rPr>
          <w:kern w:val="2"/>
          <w:sz w:val="26"/>
          <w:szCs w:val="26"/>
        </w:rPr>
        <w:t>.12.</w:t>
      </w:r>
      <w:r w:rsidRPr="00AD4A6E">
        <w:rPr>
          <w:kern w:val="2"/>
          <w:sz w:val="26"/>
          <w:szCs w:val="26"/>
        </w:rPr>
        <w:t xml:space="preserve"> </w:t>
      </w:r>
      <w:r w:rsidR="00F3627A" w:rsidRPr="00AD4A6E">
        <w:rPr>
          <w:kern w:val="2"/>
          <w:sz w:val="26"/>
          <w:szCs w:val="26"/>
        </w:rPr>
        <w:t>При проведении проверок в случае выявления нарушений прав граждан осуществляется привлечение виновных лиц к ответственности в соответствии с действующим законодательством.</w:t>
      </w:r>
    </w:p>
    <w:p w14:paraId="03C53D3E" w14:textId="77777777" w:rsidR="00F3627A" w:rsidRPr="00AD4A6E" w:rsidRDefault="00F3627A" w:rsidP="00F3627A">
      <w:pPr>
        <w:adjustRightInd w:val="0"/>
        <w:snapToGrid w:val="0"/>
        <w:spacing w:line="276" w:lineRule="auto"/>
        <w:ind w:right="-29" w:firstLine="709"/>
        <w:jc w:val="both"/>
        <w:rPr>
          <w:kern w:val="2"/>
          <w:sz w:val="26"/>
          <w:szCs w:val="26"/>
        </w:rPr>
      </w:pPr>
    </w:p>
    <w:p w14:paraId="40CB1923" w14:textId="77777777" w:rsidR="00F3627A" w:rsidRPr="00AD4A6E" w:rsidRDefault="00810629" w:rsidP="00F3627A">
      <w:pPr>
        <w:adjustRightInd w:val="0"/>
        <w:snapToGrid w:val="0"/>
        <w:spacing w:line="276" w:lineRule="auto"/>
        <w:ind w:right="-29" w:firstLine="709"/>
        <w:jc w:val="center"/>
        <w:rPr>
          <w:kern w:val="2"/>
          <w:sz w:val="26"/>
          <w:szCs w:val="26"/>
        </w:rPr>
      </w:pPr>
      <w:r w:rsidRPr="00AD4A6E">
        <w:rPr>
          <w:kern w:val="2"/>
          <w:sz w:val="26"/>
          <w:szCs w:val="26"/>
        </w:rPr>
        <w:t>9</w:t>
      </w:r>
      <w:r w:rsidR="00F3627A" w:rsidRPr="00AD4A6E">
        <w:rPr>
          <w:kern w:val="2"/>
          <w:sz w:val="26"/>
          <w:szCs w:val="26"/>
        </w:rPr>
        <w:t xml:space="preserve">. </w:t>
      </w:r>
      <w:r w:rsidR="00F3627A" w:rsidRPr="00AD4A6E">
        <w:rPr>
          <w:b/>
          <w:bCs/>
          <w:kern w:val="2"/>
          <w:sz w:val="26"/>
          <w:szCs w:val="26"/>
        </w:rPr>
        <w:t>Проведение аналитической работы</w:t>
      </w:r>
    </w:p>
    <w:p w14:paraId="4A903499" w14:textId="77777777" w:rsidR="00F3627A" w:rsidRPr="00AD4A6E" w:rsidRDefault="00F3627A" w:rsidP="00F3627A">
      <w:pPr>
        <w:adjustRightInd w:val="0"/>
        <w:snapToGrid w:val="0"/>
        <w:spacing w:line="276" w:lineRule="auto"/>
        <w:ind w:right="-29" w:firstLine="709"/>
        <w:jc w:val="both"/>
        <w:rPr>
          <w:kern w:val="2"/>
          <w:sz w:val="26"/>
          <w:szCs w:val="26"/>
        </w:rPr>
      </w:pPr>
    </w:p>
    <w:p w14:paraId="193EA61B"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9</w:t>
      </w:r>
      <w:r w:rsidR="00F3627A" w:rsidRPr="00AD4A6E">
        <w:rPr>
          <w:kern w:val="2"/>
          <w:sz w:val="26"/>
          <w:szCs w:val="26"/>
        </w:rPr>
        <w:t>.1.</w:t>
      </w:r>
      <w:r w:rsidRPr="00AD4A6E">
        <w:rPr>
          <w:kern w:val="2"/>
          <w:sz w:val="26"/>
          <w:szCs w:val="26"/>
        </w:rPr>
        <w:t xml:space="preserve"> </w:t>
      </w:r>
      <w:r w:rsidR="00F3627A" w:rsidRPr="00AD4A6E">
        <w:rPr>
          <w:kern w:val="2"/>
          <w:sz w:val="26"/>
          <w:szCs w:val="26"/>
        </w:rPr>
        <w:t xml:space="preserve">Сотрудник по работе с обращениями граждан на основе учетных данных, а также на основе информации, предоставляемой работниками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готовит информацию с анализом количества и характера обращений граждан, поступивших в Администрацию </w:t>
      </w:r>
      <w:r w:rsidR="00A1463C" w:rsidRPr="00AD4A6E">
        <w:rPr>
          <w:kern w:val="2"/>
          <w:sz w:val="26"/>
          <w:szCs w:val="26"/>
        </w:rPr>
        <w:t>Матвеево-Курганского</w:t>
      </w:r>
      <w:r w:rsidR="00F3627A" w:rsidRPr="00AD4A6E">
        <w:rPr>
          <w:kern w:val="2"/>
          <w:sz w:val="26"/>
          <w:szCs w:val="26"/>
        </w:rPr>
        <w:t xml:space="preserve"> сельского поселения за соответствующий период, и информирует главу Администрации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сельского поселения.</w:t>
      </w:r>
    </w:p>
    <w:p w14:paraId="13770917" w14:textId="77777777" w:rsidR="00F3627A" w:rsidRPr="00AD4A6E" w:rsidRDefault="00810629" w:rsidP="00F3627A">
      <w:pPr>
        <w:adjustRightInd w:val="0"/>
        <w:snapToGrid w:val="0"/>
        <w:spacing w:line="276" w:lineRule="auto"/>
        <w:ind w:right="-29" w:firstLine="709"/>
        <w:jc w:val="both"/>
        <w:rPr>
          <w:kern w:val="2"/>
          <w:sz w:val="26"/>
          <w:szCs w:val="26"/>
        </w:rPr>
      </w:pPr>
      <w:r w:rsidRPr="00AD4A6E">
        <w:rPr>
          <w:kern w:val="2"/>
          <w:sz w:val="26"/>
          <w:szCs w:val="26"/>
        </w:rPr>
        <w:t>9</w:t>
      </w:r>
      <w:r w:rsidR="00F3627A" w:rsidRPr="00AD4A6E">
        <w:rPr>
          <w:kern w:val="2"/>
          <w:sz w:val="26"/>
          <w:szCs w:val="26"/>
        </w:rPr>
        <w:t xml:space="preserve">.2. Материалы обзоров размещаются на официальном сайте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 и муниципальными правовыми актами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сельского поселения.</w:t>
      </w:r>
    </w:p>
    <w:p w14:paraId="58A4826F"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3A2CB650" w14:textId="77777777" w:rsidR="00810629" w:rsidRPr="00AD4A6E" w:rsidRDefault="00810629" w:rsidP="00810629">
      <w:pPr>
        <w:autoSpaceDE w:val="0"/>
        <w:autoSpaceDN w:val="0"/>
        <w:adjustRightInd w:val="0"/>
        <w:snapToGrid w:val="0"/>
        <w:spacing w:line="276" w:lineRule="auto"/>
        <w:ind w:right="-29" w:firstLine="709"/>
        <w:jc w:val="center"/>
        <w:rPr>
          <w:b/>
          <w:bCs/>
          <w:kern w:val="2"/>
          <w:sz w:val="26"/>
          <w:szCs w:val="26"/>
        </w:rPr>
      </w:pPr>
      <w:r w:rsidRPr="00AD4A6E">
        <w:rPr>
          <w:kern w:val="2"/>
          <w:sz w:val="26"/>
          <w:szCs w:val="26"/>
        </w:rPr>
        <w:t>10</w:t>
      </w:r>
      <w:r w:rsidR="00F3627A" w:rsidRPr="00AD4A6E">
        <w:rPr>
          <w:kern w:val="2"/>
          <w:sz w:val="26"/>
          <w:szCs w:val="26"/>
        </w:rPr>
        <w:t xml:space="preserve">. </w:t>
      </w:r>
      <w:r w:rsidR="00F3627A" w:rsidRPr="00AD4A6E">
        <w:rPr>
          <w:b/>
          <w:bCs/>
          <w:kern w:val="2"/>
          <w:sz w:val="26"/>
          <w:szCs w:val="26"/>
        </w:rPr>
        <w:t>Ответственность работников при рассмотрении обращений граждан</w:t>
      </w:r>
    </w:p>
    <w:p w14:paraId="605AFAAB" w14:textId="77777777" w:rsidR="00810629" w:rsidRPr="00AD4A6E" w:rsidRDefault="00810629" w:rsidP="00810629">
      <w:pPr>
        <w:autoSpaceDE w:val="0"/>
        <w:autoSpaceDN w:val="0"/>
        <w:adjustRightInd w:val="0"/>
        <w:snapToGrid w:val="0"/>
        <w:spacing w:line="276" w:lineRule="auto"/>
        <w:ind w:right="-29" w:firstLine="709"/>
        <w:jc w:val="center"/>
        <w:rPr>
          <w:b/>
          <w:bCs/>
          <w:kern w:val="2"/>
          <w:sz w:val="26"/>
          <w:szCs w:val="26"/>
        </w:rPr>
      </w:pPr>
    </w:p>
    <w:p w14:paraId="1D4F69A2" w14:textId="77777777" w:rsidR="00F3627A" w:rsidRPr="00AD4A6E" w:rsidRDefault="00810629" w:rsidP="00810629">
      <w:pPr>
        <w:autoSpaceDE w:val="0"/>
        <w:autoSpaceDN w:val="0"/>
        <w:adjustRightInd w:val="0"/>
        <w:snapToGrid w:val="0"/>
        <w:spacing w:line="276" w:lineRule="auto"/>
        <w:ind w:right="-29" w:firstLine="709"/>
        <w:jc w:val="both"/>
        <w:rPr>
          <w:b/>
          <w:bCs/>
          <w:kern w:val="2"/>
          <w:sz w:val="26"/>
          <w:szCs w:val="26"/>
        </w:rPr>
      </w:pPr>
      <w:r w:rsidRPr="00AD4A6E">
        <w:rPr>
          <w:kern w:val="2"/>
          <w:sz w:val="26"/>
          <w:szCs w:val="26"/>
        </w:rPr>
        <w:t>10</w:t>
      </w:r>
      <w:r w:rsidR="00F3627A" w:rsidRPr="00AD4A6E">
        <w:rPr>
          <w:kern w:val="2"/>
          <w:sz w:val="26"/>
          <w:szCs w:val="26"/>
        </w:rPr>
        <w:t>.1.</w:t>
      </w:r>
      <w:r w:rsidRPr="00AD4A6E">
        <w:rPr>
          <w:kern w:val="2"/>
          <w:sz w:val="26"/>
          <w:szCs w:val="26"/>
        </w:rPr>
        <w:t xml:space="preserve"> </w:t>
      </w:r>
      <w:r w:rsidR="00F3627A" w:rsidRPr="00AD4A6E">
        <w:rPr>
          <w:kern w:val="2"/>
          <w:sz w:val="26"/>
          <w:szCs w:val="26"/>
        </w:rPr>
        <w:t xml:space="preserve">Работники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работающие с обращениями граждан, несут установленную законодательством ответственность за сохранность находящихся у них на рассмотрении обращений и документов, связанных с их рассмотрением.</w:t>
      </w:r>
    </w:p>
    <w:p w14:paraId="0A943AD4"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Персональная ответственность работников закрепляется в их должностных инструкциях (регламентах).</w:t>
      </w:r>
    </w:p>
    <w:p w14:paraId="73A19BB9" w14:textId="77777777" w:rsidR="00F3627A" w:rsidRPr="00AD4A6E" w:rsidRDefault="00810629"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lastRenderedPageBreak/>
        <w:t>10</w:t>
      </w:r>
      <w:r w:rsidR="00F3627A" w:rsidRPr="00AD4A6E">
        <w:rPr>
          <w:kern w:val="2"/>
          <w:sz w:val="26"/>
          <w:szCs w:val="26"/>
        </w:rPr>
        <w:t xml:space="preserve">.2. 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w:t>
      </w:r>
    </w:p>
    <w:p w14:paraId="19DFF7B4"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Не допускается разглашение сведений, содержащихся в обращении, а также сведений, касающихся частной жизни гражданина.</w:t>
      </w:r>
    </w:p>
    <w:p w14:paraId="402E72A8" w14:textId="77777777" w:rsidR="00F3627A" w:rsidRPr="00AD4A6E" w:rsidRDefault="00B66FF0"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10</w:t>
      </w:r>
      <w:r w:rsidR="00F3627A" w:rsidRPr="00AD4A6E">
        <w:rPr>
          <w:kern w:val="2"/>
          <w:sz w:val="26"/>
          <w:szCs w:val="26"/>
        </w:rPr>
        <w:t>.3.</w:t>
      </w:r>
      <w:r w:rsidRPr="00AD4A6E">
        <w:rPr>
          <w:kern w:val="2"/>
          <w:sz w:val="26"/>
          <w:szCs w:val="26"/>
        </w:rPr>
        <w:t xml:space="preserve"> </w:t>
      </w:r>
      <w:r w:rsidR="00F3627A" w:rsidRPr="00AD4A6E">
        <w:rPr>
          <w:kern w:val="2"/>
          <w:sz w:val="26"/>
          <w:szCs w:val="26"/>
        </w:rPr>
        <w:t xml:space="preserve">При утрате исполнителем письменных обращений назначается служебное расследование, о результатах которого информируется глава Администрации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сельского поселения.</w:t>
      </w:r>
    </w:p>
    <w:p w14:paraId="50F16EB2" w14:textId="77777777" w:rsidR="00F3627A" w:rsidRPr="00AD4A6E" w:rsidRDefault="00B66FF0"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10</w:t>
      </w:r>
      <w:r w:rsidR="00F3627A" w:rsidRPr="00AD4A6E">
        <w:rPr>
          <w:kern w:val="2"/>
          <w:sz w:val="26"/>
          <w:szCs w:val="26"/>
        </w:rPr>
        <w:t>.4.</w:t>
      </w:r>
      <w:r w:rsidRPr="00AD4A6E">
        <w:rPr>
          <w:kern w:val="2"/>
          <w:sz w:val="26"/>
          <w:szCs w:val="26"/>
        </w:rPr>
        <w:t xml:space="preserve"> </w:t>
      </w:r>
      <w:r w:rsidR="00F3627A" w:rsidRPr="00AD4A6E">
        <w:rPr>
          <w:kern w:val="2"/>
          <w:sz w:val="26"/>
          <w:szCs w:val="26"/>
        </w:rPr>
        <w:t xml:space="preserve">При уходе в отпуск исполнитель обязан передать все имеющиеся у него на исполнении письменные обращения другому работнику Администрации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 xml:space="preserve">сельского поселения по поручению главы Администрации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 xml:space="preserve">сельского поселения. При переводе на другую работу или освобождении от занимаемой должности в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исполнитель обязан сдать все числящиеся за ним обращения работнику, ответственному за делопроизводство.</w:t>
      </w:r>
    </w:p>
    <w:p w14:paraId="5930906F" w14:textId="77777777" w:rsidR="00F3627A" w:rsidRPr="00AD4A6E" w:rsidRDefault="00B66FF0"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10</w:t>
      </w:r>
      <w:r w:rsidR="00F3627A" w:rsidRPr="00AD4A6E">
        <w:rPr>
          <w:kern w:val="2"/>
          <w:sz w:val="26"/>
          <w:szCs w:val="26"/>
        </w:rPr>
        <w:t>.5.</w:t>
      </w:r>
      <w:r w:rsidRPr="00AD4A6E">
        <w:rPr>
          <w:kern w:val="2"/>
          <w:sz w:val="26"/>
          <w:szCs w:val="26"/>
        </w:rPr>
        <w:t xml:space="preserve"> </w:t>
      </w:r>
      <w:r w:rsidR="00F3627A" w:rsidRPr="00AD4A6E">
        <w:rPr>
          <w:kern w:val="2"/>
          <w:sz w:val="26"/>
          <w:szCs w:val="26"/>
        </w:rPr>
        <w:t xml:space="preserve">При нарушении порядка и сроков рассмотрения обращений граждан в Администрации </w:t>
      </w:r>
      <w:r w:rsidR="00507AC6" w:rsidRPr="00AD4A6E">
        <w:rPr>
          <w:kern w:val="2"/>
          <w:sz w:val="26"/>
          <w:szCs w:val="26"/>
        </w:rPr>
        <w:t>Матвеево-Курганск</w:t>
      </w:r>
      <w:r w:rsidR="003B0752" w:rsidRPr="00AD4A6E">
        <w:rPr>
          <w:kern w:val="2"/>
          <w:sz w:val="26"/>
          <w:szCs w:val="26"/>
        </w:rPr>
        <w:t>ого</w:t>
      </w:r>
      <w:r w:rsidR="00F3627A" w:rsidRPr="00AD4A6E">
        <w:rPr>
          <w:kern w:val="2"/>
          <w:sz w:val="26"/>
          <w:szCs w:val="26"/>
        </w:rPr>
        <w:t xml:space="preserve"> сельского поселения информация о фактах нарушений передается сотрудником по работе с обращениями граждан главе Администрации </w:t>
      </w:r>
      <w:r w:rsidR="00507AC6" w:rsidRPr="00AD4A6E">
        <w:rPr>
          <w:kern w:val="2"/>
          <w:sz w:val="26"/>
          <w:szCs w:val="26"/>
        </w:rPr>
        <w:t>Матвеево-Курганск</w:t>
      </w:r>
      <w:r w:rsidR="003B0752" w:rsidRPr="00AD4A6E">
        <w:rPr>
          <w:kern w:val="2"/>
          <w:sz w:val="26"/>
          <w:szCs w:val="26"/>
        </w:rPr>
        <w:t xml:space="preserve">ого </w:t>
      </w:r>
      <w:r w:rsidR="00F3627A" w:rsidRPr="00AD4A6E">
        <w:rPr>
          <w:kern w:val="2"/>
          <w:sz w:val="26"/>
          <w:szCs w:val="26"/>
        </w:rPr>
        <w:t>сельского поселения для принятия мер.</w:t>
      </w:r>
    </w:p>
    <w:p w14:paraId="3721D02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273A9214" w14:textId="77777777" w:rsidR="00F3627A" w:rsidRPr="00AD4A6E" w:rsidRDefault="00F3627A" w:rsidP="00F3627A">
      <w:pPr>
        <w:tabs>
          <w:tab w:val="left" w:pos="5580"/>
        </w:tabs>
        <w:adjustRightInd w:val="0"/>
        <w:snapToGrid w:val="0"/>
        <w:spacing w:line="276" w:lineRule="auto"/>
        <w:ind w:right="-29" w:firstLine="709"/>
        <w:jc w:val="center"/>
        <w:rPr>
          <w:b/>
          <w:bCs/>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 xml:space="preserve">. </w:t>
      </w:r>
      <w:r w:rsidRPr="00AD4A6E">
        <w:rPr>
          <w:b/>
          <w:bCs/>
          <w:kern w:val="2"/>
          <w:sz w:val="26"/>
          <w:szCs w:val="26"/>
        </w:rPr>
        <w:t>Обжалование решений или действий (бездействия)</w:t>
      </w:r>
    </w:p>
    <w:p w14:paraId="0D02C80F" w14:textId="77777777" w:rsidR="00F3627A" w:rsidRPr="00AD4A6E" w:rsidRDefault="00F3627A" w:rsidP="00F3627A">
      <w:pPr>
        <w:tabs>
          <w:tab w:val="left" w:pos="5580"/>
        </w:tabs>
        <w:adjustRightInd w:val="0"/>
        <w:snapToGrid w:val="0"/>
        <w:spacing w:line="276" w:lineRule="auto"/>
        <w:ind w:right="-29" w:firstLine="709"/>
        <w:jc w:val="center"/>
        <w:rPr>
          <w:kern w:val="2"/>
          <w:sz w:val="26"/>
          <w:szCs w:val="26"/>
        </w:rPr>
      </w:pPr>
      <w:r w:rsidRPr="00AD4A6E">
        <w:rPr>
          <w:b/>
          <w:bCs/>
          <w:kern w:val="2"/>
          <w:sz w:val="26"/>
          <w:szCs w:val="26"/>
        </w:rPr>
        <w:t xml:space="preserve">должностных лиц Администрации </w:t>
      </w:r>
      <w:r w:rsidR="00507AC6" w:rsidRPr="00AD4A6E">
        <w:rPr>
          <w:b/>
          <w:bCs/>
          <w:kern w:val="2"/>
          <w:sz w:val="26"/>
          <w:szCs w:val="26"/>
        </w:rPr>
        <w:t>Матвеево-Курганск</w:t>
      </w:r>
      <w:r w:rsidR="003B0752" w:rsidRPr="00AD4A6E">
        <w:rPr>
          <w:b/>
          <w:bCs/>
          <w:kern w:val="2"/>
          <w:sz w:val="26"/>
          <w:szCs w:val="26"/>
        </w:rPr>
        <w:t>ого</w:t>
      </w:r>
      <w:r w:rsidRPr="00AD4A6E">
        <w:rPr>
          <w:b/>
          <w:bCs/>
          <w:kern w:val="2"/>
          <w:sz w:val="26"/>
          <w:szCs w:val="26"/>
        </w:rPr>
        <w:t xml:space="preserve"> сельского поселения</w:t>
      </w:r>
    </w:p>
    <w:p w14:paraId="3EC1A32B" w14:textId="77777777" w:rsidR="00F3627A" w:rsidRPr="00AD4A6E" w:rsidRDefault="00F3627A" w:rsidP="00F3627A">
      <w:pPr>
        <w:tabs>
          <w:tab w:val="left" w:pos="5580"/>
        </w:tabs>
        <w:adjustRightInd w:val="0"/>
        <w:snapToGrid w:val="0"/>
        <w:spacing w:line="276" w:lineRule="auto"/>
        <w:ind w:right="-29" w:firstLine="709"/>
        <w:jc w:val="center"/>
        <w:rPr>
          <w:kern w:val="2"/>
          <w:sz w:val="26"/>
          <w:szCs w:val="26"/>
        </w:rPr>
      </w:pPr>
    </w:p>
    <w:p w14:paraId="259D798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 xml:space="preserve">.1. Предметом обжалования является решение или действия (бездействие) должностного лица Администрации </w:t>
      </w:r>
      <w:r w:rsidR="00507AC6" w:rsidRPr="00AD4A6E">
        <w:rPr>
          <w:kern w:val="2"/>
          <w:sz w:val="26"/>
          <w:szCs w:val="26"/>
        </w:rPr>
        <w:t>Матвеево-Курганск</w:t>
      </w:r>
      <w:r w:rsidR="003B0752" w:rsidRPr="00AD4A6E">
        <w:rPr>
          <w:kern w:val="2"/>
          <w:sz w:val="26"/>
          <w:szCs w:val="26"/>
        </w:rPr>
        <w:t xml:space="preserve">ого </w:t>
      </w:r>
      <w:r w:rsidRPr="00AD4A6E">
        <w:rPr>
          <w:kern w:val="2"/>
          <w:sz w:val="26"/>
          <w:szCs w:val="26"/>
        </w:rPr>
        <w:t>сельского поселения, принятые или осуществленные им в ходе исполнения настоящего Порядка.</w:t>
      </w:r>
    </w:p>
    <w:p w14:paraId="254CA9EE"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.2. Жалоба гражданина на решение или действия (бездействие) в связи с рассмотрением обращений подается в письменной или в электронной форме и рассматривается в соответствии с настоящим Порядком.</w:t>
      </w:r>
    </w:p>
    <w:p w14:paraId="091FE089"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.3. Гражданин в своей жалобе на решение или действия (бездействие) указывает сведения об обжалуемых решениях и действиях (бездействии).</w:t>
      </w:r>
    </w:p>
    <w:p w14:paraId="26F5AFC7"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В подтверждение своих доводов гражданин может прилагать сведения и материалы либо их копии.</w:t>
      </w:r>
    </w:p>
    <w:p w14:paraId="3A652E20"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 xml:space="preserve">.4. Рассмотрение жалобы на решение или действия (бездействие) руководителей структурных подразделений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подготовка и подписание ответа на жалобу возлагаются на руководителей данных структурных подразделений.</w:t>
      </w:r>
    </w:p>
    <w:p w14:paraId="56A74A61"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 xml:space="preserve">Рассмотрение жалобы на решение или действия (бездействие) руководителей структурных подразделений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а также иных работников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не состоящих в структурных подразделениях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w:t>
      </w:r>
      <w:r w:rsidRPr="00AD4A6E">
        <w:rPr>
          <w:kern w:val="2"/>
          <w:sz w:val="26"/>
          <w:szCs w:val="26"/>
        </w:rPr>
        <w:lastRenderedPageBreak/>
        <w:t xml:space="preserve">сельского поселения и напрямую подчиненных главе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подготовка и подписание ответа на жалобу осуществляются главой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w:t>
      </w:r>
    </w:p>
    <w:p w14:paraId="6ADD5363"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 xml:space="preserve">.5. По результатам рассмотрения жалобы на решение или действия (бездействие) должностных лиц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принимается одно из следующих решений:</w:t>
      </w:r>
    </w:p>
    <w:p w14:paraId="47D4E93C"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удовлетворить жалобу, признать решение или действия (бездействие) неправомерными и определить меры, которые должны быть приняты с целью устранения установленных (выявленных) нарушений;</w:t>
      </w:r>
    </w:p>
    <w:p w14:paraId="4E048EC5"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отказать в удовлетворении жалобы.</w:t>
      </w:r>
    </w:p>
    <w:p w14:paraId="1FE5EB98" w14:textId="77777777" w:rsidR="00F3627A" w:rsidRPr="00AD4A6E" w:rsidRDefault="00F3627A" w:rsidP="00F3627A">
      <w:pPr>
        <w:adjustRightInd w:val="0"/>
        <w:snapToGrid w:val="0"/>
        <w:spacing w:line="276" w:lineRule="auto"/>
        <w:ind w:right="-29" w:firstLine="709"/>
        <w:jc w:val="both"/>
        <w:rPr>
          <w:kern w:val="2"/>
          <w:sz w:val="26"/>
          <w:szCs w:val="26"/>
        </w:rPr>
      </w:pPr>
      <w:r w:rsidRPr="00AD4A6E">
        <w:rPr>
          <w:kern w:val="2"/>
          <w:sz w:val="26"/>
          <w:szCs w:val="26"/>
        </w:rPr>
        <w:t>1</w:t>
      </w:r>
      <w:r w:rsidR="00B66FF0" w:rsidRPr="00AD4A6E">
        <w:rPr>
          <w:kern w:val="2"/>
          <w:sz w:val="26"/>
          <w:szCs w:val="26"/>
        </w:rPr>
        <w:t>1</w:t>
      </w:r>
      <w:r w:rsidRPr="00AD4A6E">
        <w:rPr>
          <w:kern w:val="2"/>
          <w:sz w:val="26"/>
          <w:szCs w:val="26"/>
        </w:rPr>
        <w:t xml:space="preserve">.6. Обжалование решений или действий (бездействия) главы Администрации </w:t>
      </w:r>
      <w:r w:rsidR="00507AC6" w:rsidRPr="00AD4A6E">
        <w:rPr>
          <w:kern w:val="2"/>
          <w:sz w:val="26"/>
          <w:szCs w:val="26"/>
        </w:rPr>
        <w:t>Матвеево-Курганск</w:t>
      </w:r>
      <w:r w:rsidR="003B0752" w:rsidRPr="00AD4A6E">
        <w:rPr>
          <w:kern w:val="2"/>
          <w:sz w:val="26"/>
          <w:szCs w:val="26"/>
        </w:rPr>
        <w:t>ого</w:t>
      </w:r>
      <w:r w:rsidRPr="00AD4A6E">
        <w:rPr>
          <w:kern w:val="2"/>
          <w:sz w:val="26"/>
          <w:szCs w:val="26"/>
        </w:rPr>
        <w:t xml:space="preserve"> сельского поселения, а также решений, принятых по результатам рассмотрения жалоб, указанных в пункте 1</w:t>
      </w:r>
      <w:r w:rsidR="00631100" w:rsidRPr="00AD4A6E">
        <w:rPr>
          <w:kern w:val="2"/>
          <w:sz w:val="26"/>
          <w:szCs w:val="26"/>
        </w:rPr>
        <w:t>1</w:t>
      </w:r>
      <w:r w:rsidRPr="00AD4A6E">
        <w:rPr>
          <w:kern w:val="2"/>
          <w:sz w:val="26"/>
          <w:szCs w:val="26"/>
        </w:rPr>
        <w:t>.4 настоящего раздела, осуществляется в судебном порядке в соответствии с законодательством Российской Федерации.</w:t>
      </w:r>
    </w:p>
    <w:p w14:paraId="528BD965" w14:textId="77777777" w:rsidR="00F3627A" w:rsidRPr="00AD4A6E" w:rsidRDefault="00F3627A" w:rsidP="00F3627A">
      <w:pPr>
        <w:pageBreakBefore/>
        <w:adjustRightInd w:val="0"/>
        <w:snapToGrid w:val="0"/>
        <w:spacing w:line="276" w:lineRule="auto"/>
        <w:ind w:left="5670" w:right="-29"/>
        <w:jc w:val="right"/>
        <w:rPr>
          <w:kern w:val="2"/>
          <w:sz w:val="24"/>
          <w:szCs w:val="24"/>
        </w:rPr>
      </w:pPr>
      <w:r w:rsidRPr="00AD4A6E">
        <w:rPr>
          <w:kern w:val="2"/>
          <w:sz w:val="24"/>
          <w:szCs w:val="24"/>
        </w:rPr>
        <w:lastRenderedPageBreak/>
        <w:t xml:space="preserve">Приложение </w:t>
      </w:r>
    </w:p>
    <w:p w14:paraId="5A1FD3DA" w14:textId="77777777" w:rsidR="00F3627A" w:rsidRPr="00AD4A6E" w:rsidRDefault="00F3627A" w:rsidP="00F3627A">
      <w:pPr>
        <w:adjustRightInd w:val="0"/>
        <w:snapToGrid w:val="0"/>
        <w:spacing w:line="276" w:lineRule="auto"/>
        <w:ind w:left="5670" w:right="-29"/>
        <w:jc w:val="right"/>
        <w:rPr>
          <w:kern w:val="2"/>
          <w:sz w:val="24"/>
          <w:szCs w:val="24"/>
        </w:rPr>
      </w:pPr>
      <w:r w:rsidRPr="00AD4A6E">
        <w:rPr>
          <w:kern w:val="2"/>
          <w:sz w:val="24"/>
          <w:szCs w:val="24"/>
        </w:rPr>
        <w:t xml:space="preserve">к Порядку организации работы по рассмотрению обращений граждан в Администрации </w:t>
      </w:r>
      <w:r w:rsidR="00507AC6" w:rsidRPr="00AD4A6E">
        <w:rPr>
          <w:kern w:val="2"/>
          <w:sz w:val="24"/>
          <w:szCs w:val="24"/>
        </w:rPr>
        <w:t>Матвеево-Курганск</w:t>
      </w:r>
      <w:r w:rsidR="003B0752" w:rsidRPr="00AD4A6E">
        <w:rPr>
          <w:kern w:val="2"/>
          <w:sz w:val="24"/>
          <w:szCs w:val="24"/>
        </w:rPr>
        <w:t>ого</w:t>
      </w:r>
      <w:r w:rsidRPr="00AD4A6E">
        <w:rPr>
          <w:kern w:val="2"/>
          <w:sz w:val="24"/>
          <w:szCs w:val="24"/>
        </w:rPr>
        <w:t xml:space="preserve"> сельского поселения</w:t>
      </w:r>
    </w:p>
    <w:p w14:paraId="120F3C12" w14:textId="77777777" w:rsidR="00F3627A" w:rsidRPr="00AD4A6E" w:rsidRDefault="00F3627A" w:rsidP="00B66FF0">
      <w:pPr>
        <w:adjustRightInd w:val="0"/>
        <w:snapToGrid w:val="0"/>
        <w:spacing w:line="276" w:lineRule="auto"/>
        <w:ind w:right="-29"/>
        <w:rPr>
          <w:kern w:val="2"/>
          <w:sz w:val="26"/>
          <w:szCs w:val="26"/>
        </w:rPr>
      </w:pPr>
    </w:p>
    <w:p w14:paraId="6D804B43"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t xml:space="preserve">КАРТОЧКА </w:t>
      </w:r>
    </w:p>
    <w:p w14:paraId="6DD4498A" w14:textId="77777777" w:rsidR="00F3627A" w:rsidRPr="00AD4A6E" w:rsidRDefault="00F3627A" w:rsidP="00F3627A">
      <w:pPr>
        <w:adjustRightInd w:val="0"/>
        <w:snapToGrid w:val="0"/>
        <w:spacing w:line="276" w:lineRule="auto"/>
        <w:ind w:right="-29" w:firstLine="709"/>
        <w:jc w:val="center"/>
        <w:rPr>
          <w:kern w:val="2"/>
          <w:sz w:val="26"/>
          <w:szCs w:val="26"/>
        </w:rPr>
      </w:pPr>
      <w:r w:rsidRPr="00AD4A6E">
        <w:rPr>
          <w:kern w:val="2"/>
          <w:sz w:val="26"/>
          <w:szCs w:val="26"/>
        </w:rPr>
        <w:t>личного приема гражданина</w:t>
      </w:r>
    </w:p>
    <w:p w14:paraId="04162B3F" w14:textId="77777777" w:rsidR="00F3627A" w:rsidRPr="00AD4A6E" w:rsidRDefault="00F3627A" w:rsidP="00B66FF0">
      <w:pPr>
        <w:adjustRightInd w:val="0"/>
        <w:snapToGrid w:val="0"/>
        <w:spacing w:line="276" w:lineRule="auto"/>
        <w:ind w:right="-29" w:firstLine="709"/>
        <w:jc w:val="center"/>
        <w:rPr>
          <w:kern w:val="2"/>
          <w:sz w:val="26"/>
          <w:szCs w:val="26"/>
        </w:rPr>
      </w:pPr>
      <w:r w:rsidRPr="00AD4A6E">
        <w:rPr>
          <w:kern w:val="2"/>
          <w:sz w:val="26"/>
          <w:szCs w:val="26"/>
        </w:rPr>
        <w:t xml:space="preserve">№ ___ </w:t>
      </w:r>
      <w:proofErr w:type="gramStart"/>
      <w:r w:rsidRPr="00AD4A6E">
        <w:rPr>
          <w:kern w:val="2"/>
          <w:sz w:val="26"/>
          <w:szCs w:val="26"/>
        </w:rPr>
        <w:t>« _</w:t>
      </w:r>
      <w:proofErr w:type="gramEnd"/>
      <w:r w:rsidRPr="00AD4A6E">
        <w:rPr>
          <w:kern w:val="2"/>
          <w:sz w:val="26"/>
          <w:szCs w:val="26"/>
        </w:rPr>
        <w:t>__ »__________ 20__г.</w:t>
      </w:r>
    </w:p>
    <w:p w14:paraId="6185C9F4" w14:textId="77777777" w:rsidR="00F3627A" w:rsidRPr="00AD4A6E" w:rsidRDefault="00F3627A" w:rsidP="00F3627A">
      <w:pPr>
        <w:autoSpaceDE w:val="0"/>
        <w:autoSpaceDN w:val="0"/>
        <w:adjustRightInd w:val="0"/>
        <w:snapToGrid w:val="0"/>
        <w:spacing w:line="276" w:lineRule="auto"/>
        <w:ind w:right="-29" w:firstLine="709"/>
        <w:jc w:val="both"/>
        <w:outlineLvl w:val="0"/>
        <w:rPr>
          <w:kern w:val="2"/>
          <w:sz w:val="26"/>
          <w:szCs w:val="26"/>
        </w:rPr>
      </w:pPr>
    </w:p>
    <w:p w14:paraId="64A18D1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24AE0046" w14:textId="77777777" w:rsidR="00F3627A" w:rsidRPr="00AD4A6E" w:rsidRDefault="00F3627A" w:rsidP="00F3627A">
      <w:pPr>
        <w:autoSpaceDE w:val="0"/>
        <w:autoSpaceDN w:val="0"/>
        <w:adjustRightInd w:val="0"/>
        <w:snapToGrid w:val="0"/>
        <w:spacing w:line="276" w:lineRule="auto"/>
        <w:ind w:right="-29" w:firstLine="709"/>
        <w:jc w:val="center"/>
        <w:rPr>
          <w:kern w:val="2"/>
          <w:sz w:val="24"/>
          <w:szCs w:val="24"/>
        </w:rPr>
      </w:pPr>
      <w:r w:rsidRPr="00AD4A6E">
        <w:rPr>
          <w:kern w:val="2"/>
          <w:sz w:val="24"/>
          <w:szCs w:val="24"/>
        </w:rPr>
        <w:t>(фамилия, имя, отчество гражданина)</w:t>
      </w:r>
    </w:p>
    <w:p w14:paraId="424D464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298D4119" w14:textId="77777777" w:rsidR="00F3627A" w:rsidRPr="00AD4A6E" w:rsidRDefault="00F3627A" w:rsidP="00F3627A">
      <w:pPr>
        <w:autoSpaceDE w:val="0"/>
        <w:autoSpaceDN w:val="0"/>
        <w:adjustRightInd w:val="0"/>
        <w:snapToGrid w:val="0"/>
        <w:spacing w:line="276" w:lineRule="auto"/>
        <w:ind w:right="-29" w:firstLine="709"/>
        <w:jc w:val="center"/>
        <w:rPr>
          <w:kern w:val="2"/>
          <w:sz w:val="24"/>
          <w:szCs w:val="24"/>
        </w:rPr>
      </w:pPr>
      <w:r w:rsidRPr="00AD4A6E">
        <w:rPr>
          <w:kern w:val="2"/>
          <w:sz w:val="24"/>
          <w:szCs w:val="24"/>
        </w:rPr>
        <w:t>(адрес места жительства гражданина)</w:t>
      </w:r>
    </w:p>
    <w:p w14:paraId="2B071DDF"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4B11B9EB" w14:textId="77777777" w:rsidR="00F3627A" w:rsidRPr="00AD4A6E" w:rsidRDefault="00F3627A" w:rsidP="00F3627A">
      <w:pPr>
        <w:autoSpaceDE w:val="0"/>
        <w:autoSpaceDN w:val="0"/>
        <w:adjustRightInd w:val="0"/>
        <w:snapToGrid w:val="0"/>
        <w:spacing w:line="276" w:lineRule="auto"/>
        <w:ind w:right="-29" w:firstLine="709"/>
        <w:jc w:val="center"/>
        <w:rPr>
          <w:kern w:val="2"/>
          <w:sz w:val="26"/>
          <w:szCs w:val="26"/>
        </w:rPr>
      </w:pPr>
      <w:r w:rsidRPr="00AD4A6E">
        <w:rPr>
          <w:kern w:val="2"/>
          <w:sz w:val="26"/>
          <w:szCs w:val="26"/>
        </w:rPr>
        <w:t>Краткое содержание обращения гражданина:</w:t>
      </w:r>
    </w:p>
    <w:p w14:paraId="0216584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2E45181F"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2BBB3AED"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48D0628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7D609301"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7CF495E1"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4E26D724"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43186A67"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1AB6C198"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702DA554" w14:textId="77777777" w:rsidR="00F3627A" w:rsidRPr="00AD4A6E" w:rsidRDefault="00F3627A" w:rsidP="00F3627A">
      <w:pPr>
        <w:autoSpaceDE w:val="0"/>
        <w:autoSpaceDN w:val="0"/>
        <w:adjustRightInd w:val="0"/>
        <w:snapToGrid w:val="0"/>
        <w:spacing w:line="276" w:lineRule="auto"/>
        <w:ind w:right="-29" w:firstLine="709"/>
        <w:jc w:val="center"/>
        <w:rPr>
          <w:kern w:val="2"/>
          <w:sz w:val="26"/>
          <w:szCs w:val="26"/>
        </w:rPr>
      </w:pPr>
      <w:r w:rsidRPr="00AD4A6E">
        <w:rPr>
          <w:kern w:val="2"/>
          <w:sz w:val="26"/>
          <w:szCs w:val="26"/>
        </w:rPr>
        <w:t>Содержание принятого решения по устному обращению гражданина:</w:t>
      </w:r>
    </w:p>
    <w:p w14:paraId="222C81CD"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207C59BC"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5D8B46FB"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432EE22D"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78A7ADC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53C214BD"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57A27D1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0FA59A73"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5F22DF01"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57D2102A"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_____________________________________________________________________</w:t>
      </w:r>
    </w:p>
    <w:p w14:paraId="30C2FD31" w14:textId="77777777" w:rsidR="00F3627A" w:rsidRPr="00AD4A6E" w:rsidRDefault="00F3627A" w:rsidP="00F3627A">
      <w:pPr>
        <w:autoSpaceDE w:val="0"/>
        <w:autoSpaceDN w:val="0"/>
        <w:adjustRightInd w:val="0"/>
        <w:snapToGrid w:val="0"/>
        <w:spacing w:line="276" w:lineRule="auto"/>
        <w:ind w:right="-29" w:firstLine="709"/>
        <w:jc w:val="center"/>
        <w:rPr>
          <w:kern w:val="2"/>
          <w:sz w:val="24"/>
          <w:szCs w:val="24"/>
        </w:rPr>
      </w:pPr>
      <w:r w:rsidRPr="00AD4A6E">
        <w:rPr>
          <w:kern w:val="2"/>
          <w:sz w:val="24"/>
          <w:szCs w:val="24"/>
        </w:rPr>
        <w:t>(согласие гражданина на получение ответа в устной форме)</w:t>
      </w:r>
    </w:p>
    <w:p w14:paraId="437803C9"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p>
    <w:p w14:paraId="6E361EB1"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Должность </w:t>
      </w:r>
    </w:p>
    <w:p w14:paraId="2D4462FD"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уполномоченного лица, </w:t>
      </w:r>
    </w:p>
    <w:p w14:paraId="339652F6" w14:textId="77777777" w:rsidR="00F3627A" w:rsidRPr="00AD4A6E" w:rsidRDefault="00F3627A" w:rsidP="00F3627A">
      <w:pPr>
        <w:autoSpaceDE w:val="0"/>
        <w:autoSpaceDN w:val="0"/>
        <w:adjustRightInd w:val="0"/>
        <w:snapToGrid w:val="0"/>
        <w:spacing w:line="276" w:lineRule="auto"/>
        <w:ind w:right="-29" w:firstLine="709"/>
        <w:jc w:val="both"/>
        <w:rPr>
          <w:kern w:val="2"/>
          <w:sz w:val="26"/>
          <w:szCs w:val="26"/>
        </w:rPr>
      </w:pPr>
      <w:r w:rsidRPr="00AD4A6E">
        <w:rPr>
          <w:kern w:val="2"/>
          <w:sz w:val="26"/>
          <w:szCs w:val="26"/>
        </w:rPr>
        <w:t xml:space="preserve">проводившего личный прием </w:t>
      </w:r>
      <w:r w:rsidRPr="00AD4A6E">
        <w:rPr>
          <w:kern w:val="2"/>
          <w:sz w:val="26"/>
          <w:szCs w:val="26"/>
        </w:rPr>
        <w:tab/>
      </w:r>
      <w:r w:rsidRPr="00AD4A6E">
        <w:rPr>
          <w:kern w:val="2"/>
          <w:sz w:val="26"/>
          <w:szCs w:val="26"/>
        </w:rPr>
        <w:tab/>
        <w:t xml:space="preserve">__________________ Ф.И.О. </w:t>
      </w:r>
    </w:p>
    <w:p w14:paraId="28F9730C" w14:textId="77777777" w:rsidR="00F3627A" w:rsidRPr="00AD4A6E" w:rsidRDefault="00F3627A" w:rsidP="00F3627A">
      <w:pPr>
        <w:autoSpaceDE w:val="0"/>
        <w:autoSpaceDN w:val="0"/>
        <w:adjustRightInd w:val="0"/>
        <w:snapToGrid w:val="0"/>
        <w:spacing w:line="276" w:lineRule="auto"/>
        <w:ind w:right="-29" w:firstLine="709"/>
        <w:jc w:val="center"/>
        <w:rPr>
          <w:kern w:val="2"/>
          <w:sz w:val="24"/>
          <w:szCs w:val="24"/>
        </w:rPr>
      </w:pPr>
      <w:r w:rsidRPr="00AD4A6E">
        <w:rPr>
          <w:kern w:val="2"/>
          <w:sz w:val="24"/>
          <w:szCs w:val="24"/>
        </w:rPr>
        <w:tab/>
      </w:r>
      <w:r w:rsidRPr="00AD4A6E">
        <w:rPr>
          <w:kern w:val="2"/>
          <w:sz w:val="24"/>
          <w:szCs w:val="24"/>
        </w:rPr>
        <w:tab/>
        <w:t xml:space="preserve"> (подпись)</w:t>
      </w:r>
    </w:p>
    <w:sectPr w:rsidR="00F3627A" w:rsidRPr="00AD4A6E" w:rsidSect="00F93408">
      <w:headerReference w:type="even" r:id="rId9"/>
      <w:headerReference w:type="default" r:id="rId10"/>
      <w:footerReference w:type="even" r:id="rId11"/>
      <w:footerReference w:type="default" r:id="rId12"/>
      <w:pgSz w:w="11907" w:h="16840"/>
      <w:pgMar w:top="1134" w:right="567"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7FA72" w14:textId="77777777" w:rsidR="001D15CD" w:rsidRDefault="001D15CD">
      <w:r>
        <w:separator/>
      </w:r>
    </w:p>
  </w:endnote>
  <w:endnote w:type="continuationSeparator" w:id="0">
    <w:p w14:paraId="51B9B693" w14:textId="77777777" w:rsidR="001D15CD" w:rsidRDefault="001D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BEE2" w14:textId="77777777" w:rsidR="00BC541D" w:rsidRDefault="00BC541D" w:rsidP="00D00358">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D47B5C6" w14:textId="77777777" w:rsidR="00BC541D" w:rsidRDefault="00BC541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8605" w14:textId="77777777" w:rsidR="00BC541D" w:rsidRDefault="00BC541D" w:rsidP="00D00358">
    <w:pPr>
      <w:pStyle w:val="a5"/>
      <w:framePr w:wrap="around" w:vAnchor="text" w:hAnchor="margin" w:xAlign="right" w:y="1"/>
      <w:rPr>
        <w:rStyle w:val="a8"/>
      </w:rPr>
    </w:pPr>
  </w:p>
  <w:p w14:paraId="271D1335" w14:textId="77777777" w:rsidR="00BC541D" w:rsidRDefault="00BC541D" w:rsidP="00357B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0630B" w14:textId="77777777" w:rsidR="001D15CD" w:rsidRDefault="001D15CD">
      <w:r>
        <w:separator/>
      </w:r>
    </w:p>
  </w:footnote>
  <w:footnote w:type="continuationSeparator" w:id="0">
    <w:p w14:paraId="0C625692" w14:textId="77777777" w:rsidR="001D15CD" w:rsidRDefault="001D1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602176955"/>
      <w:docPartObj>
        <w:docPartGallery w:val="Page Numbers (Top of Page)"/>
        <w:docPartUnique/>
      </w:docPartObj>
    </w:sdtPr>
    <w:sdtEndPr>
      <w:rPr>
        <w:rStyle w:val="a8"/>
      </w:rPr>
    </w:sdtEndPr>
    <w:sdtContent>
      <w:p w14:paraId="1D6AEDB4" w14:textId="77777777" w:rsidR="00F93408" w:rsidRDefault="00F93408" w:rsidP="00800E96">
        <w:pPr>
          <w:pStyle w:val="a7"/>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2A2DE26A" w14:textId="77777777" w:rsidR="00F93408" w:rsidRDefault="00F9340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816559084"/>
      <w:docPartObj>
        <w:docPartGallery w:val="Page Numbers (Top of Page)"/>
        <w:docPartUnique/>
      </w:docPartObj>
    </w:sdtPr>
    <w:sdtEndPr>
      <w:rPr>
        <w:rStyle w:val="a8"/>
      </w:rPr>
    </w:sdtEndPr>
    <w:sdtContent>
      <w:p w14:paraId="54476685" w14:textId="77777777" w:rsidR="00F93408" w:rsidRDefault="00F93408" w:rsidP="00800E96">
        <w:pPr>
          <w:pStyle w:val="a7"/>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2</w:t>
        </w:r>
        <w:r>
          <w:rPr>
            <w:rStyle w:val="a8"/>
          </w:rPr>
          <w:fldChar w:fldCharType="end"/>
        </w:r>
      </w:p>
    </w:sdtContent>
  </w:sdt>
  <w:p w14:paraId="5234E630" w14:textId="77777777" w:rsidR="00F93408" w:rsidRDefault="00F9340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7408"/>
    <w:multiLevelType w:val="hybridMultilevel"/>
    <w:tmpl w:val="2B0255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70C4"/>
    <w:multiLevelType w:val="hybridMultilevel"/>
    <w:tmpl w:val="AD3A093E"/>
    <w:lvl w:ilvl="0" w:tplc="9E5A8840">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A0F7E"/>
    <w:multiLevelType w:val="hybridMultilevel"/>
    <w:tmpl w:val="38D4985A"/>
    <w:lvl w:ilvl="0" w:tplc="D27088F8">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375B70"/>
    <w:multiLevelType w:val="hybridMultilevel"/>
    <w:tmpl w:val="3F9244A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B55425"/>
    <w:multiLevelType w:val="hybridMultilevel"/>
    <w:tmpl w:val="BC049ACC"/>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6378B8"/>
    <w:multiLevelType w:val="hybridMultilevel"/>
    <w:tmpl w:val="DA0223B8"/>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1E3C51"/>
    <w:multiLevelType w:val="hybridMultilevel"/>
    <w:tmpl w:val="B212E09A"/>
    <w:lvl w:ilvl="0" w:tplc="2684041A">
      <w:start w:val="1"/>
      <w:numFmt w:val="decimal"/>
      <w:lvlText w:val="%1."/>
      <w:lvlJc w:val="left"/>
      <w:pPr>
        <w:ind w:left="928"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C7D0207"/>
    <w:multiLevelType w:val="hybridMultilevel"/>
    <w:tmpl w:val="03D8C586"/>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234376"/>
    <w:multiLevelType w:val="hybridMultilevel"/>
    <w:tmpl w:val="81C839F6"/>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0A13FC"/>
    <w:multiLevelType w:val="hybridMultilevel"/>
    <w:tmpl w:val="38F6AC2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812FD1"/>
    <w:multiLevelType w:val="multilevel"/>
    <w:tmpl w:val="2F344F62"/>
    <w:lvl w:ilvl="0">
      <w:start w:val="6"/>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5395554B"/>
    <w:multiLevelType w:val="hybridMultilevel"/>
    <w:tmpl w:val="BB3A4ED0"/>
    <w:lvl w:ilvl="0" w:tplc="0419000F">
      <w:start w:val="1"/>
      <w:numFmt w:val="decimal"/>
      <w:lvlText w:val="%1."/>
      <w:lvlJc w:val="left"/>
      <w:pPr>
        <w:ind w:left="720" w:hanging="360"/>
      </w:pPr>
    </w:lvl>
    <w:lvl w:ilvl="1" w:tplc="9E5A8840">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EB3F4E"/>
    <w:multiLevelType w:val="hybridMultilevel"/>
    <w:tmpl w:val="98FED6D4"/>
    <w:lvl w:ilvl="0" w:tplc="0419000F">
      <w:start w:val="1"/>
      <w:numFmt w:val="decimal"/>
      <w:lvlText w:val="%1."/>
      <w:lvlJc w:val="left"/>
      <w:pPr>
        <w:ind w:left="720" w:hanging="360"/>
      </w:pPr>
    </w:lvl>
    <w:lvl w:ilvl="1" w:tplc="9E5A8840">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910C1D"/>
    <w:multiLevelType w:val="hybridMultilevel"/>
    <w:tmpl w:val="B8FC4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B9D0E79"/>
    <w:multiLevelType w:val="hybridMultilevel"/>
    <w:tmpl w:val="EC725ABE"/>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DBE4820"/>
    <w:multiLevelType w:val="hybridMultilevel"/>
    <w:tmpl w:val="C7A6E6E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3"/>
  </w:num>
  <w:num w:numId="4">
    <w:abstractNumId w:val="1"/>
  </w:num>
  <w:num w:numId="5">
    <w:abstractNumId w:val="15"/>
  </w:num>
  <w:num w:numId="6">
    <w:abstractNumId w:val="8"/>
  </w:num>
  <w:num w:numId="7">
    <w:abstractNumId w:val="4"/>
  </w:num>
  <w:num w:numId="8">
    <w:abstractNumId w:val="9"/>
  </w:num>
  <w:num w:numId="9">
    <w:abstractNumId w:val="6"/>
  </w:num>
  <w:num w:numId="10">
    <w:abstractNumId w:val="11"/>
  </w:num>
  <w:num w:numId="11">
    <w:abstractNumId w:val="3"/>
  </w:num>
  <w:num w:numId="12">
    <w:abstractNumId w:val="2"/>
  </w:num>
  <w:num w:numId="13">
    <w:abstractNumId w:val="10"/>
  </w:num>
  <w:num w:numId="14">
    <w:abstractNumId w:val="16"/>
  </w:num>
  <w:num w:numId="15">
    <w:abstractNumId w:val="14"/>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3FC"/>
    <w:rsid w:val="00006646"/>
    <w:rsid w:val="00006C71"/>
    <w:rsid w:val="00010D37"/>
    <w:rsid w:val="00020FEA"/>
    <w:rsid w:val="00033367"/>
    <w:rsid w:val="000411CE"/>
    <w:rsid w:val="00043950"/>
    <w:rsid w:val="00050C68"/>
    <w:rsid w:val="0005372C"/>
    <w:rsid w:val="00053917"/>
    <w:rsid w:val="00054D8B"/>
    <w:rsid w:val="000559D5"/>
    <w:rsid w:val="00060F3C"/>
    <w:rsid w:val="00070C5C"/>
    <w:rsid w:val="00075AAA"/>
    <w:rsid w:val="00075AC9"/>
    <w:rsid w:val="00075B8A"/>
    <w:rsid w:val="000808D6"/>
    <w:rsid w:val="00090AC9"/>
    <w:rsid w:val="00092C4E"/>
    <w:rsid w:val="0009329A"/>
    <w:rsid w:val="000932BB"/>
    <w:rsid w:val="00094A41"/>
    <w:rsid w:val="000A0F53"/>
    <w:rsid w:val="000A726F"/>
    <w:rsid w:val="000B4002"/>
    <w:rsid w:val="000B4D6D"/>
    <w:rsid w:val="000B4DE0"/>
    <w:rsid w:val="000B66C7"/>
    <w:rsid w:val="000C430D"/>
    <w:rsid w:val="000C6663"/>
    <w:rsid w:val="000D229D"/>
    <w:rsid w:val="000D3CA9"/>
    <w:rsid w:val="000D3EE8"/>
    <w:rsid w:val="000D5C5B"/>
    <w:rsid w:val="000F1EC9"/>
    <w:rsid w:val="000F2093"/>
    <w:rsid w:val="000F2B40"/>
    <w:rsid w:val="000F5B6A"/>
    <w:rsid w:val="000F790F"/>
    <w:rsid w:val="00100F13"/>
    <w:rsid w:val="00101AF6"/>
    <w:rsid w:val="00104A58"/>
    <w:rsid w:val="00104BF0"/>
    <w:rsid w:val="00104E0D"/>
    <w:rsid w:val="0010504A"/>
    <w:rsid w:val="00113F66"/>
    <w:rsid w:val="00116BFA"/>
    <w:rsid w:val="00117E5D"/>
    <w:rsid w:val="00125DE3"/>
    <w:rsid w:val="001267B0"/>
    <w:rsid w:val="0012755C"/>
    <w:rsid w:val="00127B7C"/>
    <w:rsid w:val="0013140E"/>
    <w:rsid w:val="00132437"/>
    <w:rsid w:val="001332EA"/>
    <w:rsid w:val="00133DF5"/>
    <w:rsid w:val="00133FAE"/>
    <w:rsid w:val="0014096D"/>
    <w:rsid w:val="0014554E"/>
    <w:rsid w:val="00153B21"/>
    <w:rsid w:val="00157099"/>
    <w:rsid w:val="00157CCC"/>
    <w:rsid w:val="00162BE3"/>
    <w:rsid w:val="0016470D"/>
    <w:rsid w:val="001665ED"/>
    <w:rsid w:val="00171BCE"/>
    <w:rsid w:val="00172F99"/>
    <w:rsid w:val="00174E7C"/>
    <w:rsid w:val="001773AE"/>
    <w:rsid w:val="00177B86"/>
    <w:rsid w:val="00196A12"/>
    <w:rsid w:val="001B2D1C"/>
    <w:rsid w:val="001B4BF2"/>
    <w:rsid w:val="001C1A31"/>
    <w:rsid w:val="001C1D98"/>
    <w:rsid w:val="001D0303"/>
    <w:rsid w:val="001D15CD"/>
    <w:rsid w:val="001D1946"/>
    <w:rsid w:val="001D2690"/>
    <w:rsid w:val="001D45B6"/>
    <w:rsid w:val="001D5122"/>
    <w:rsid w:val="001E166C"/>
    <w:rsid w:val="001E20A8"/>
    <w:rsid w:val="001E3B0D"/>
    <w:rsid w:val="001E40FD"/>
    <w:rsid w:val="001F217F"/>
    <w:rsid w:val="001F2A19"/>
    <w:rsid w:val="001F4BE3"/>
    <w:rsid w:val="001F6D02"/>
    <w:rsid w:val="001F735C"/>
    <w:rsid w:val="00204D63"/>
    <w:rsid w:val="00205732"/>
    <w:rsid w:val="00206091"/>
    <w:rsid w:val="00207B7D"/>
    <w:rsid w:val="00211FD4"/>
    <w:rsid w:val="00212602"/>
    <w:rsid w:val="0021725A"/>
    <w:rsid w:val="0021794A"/>
    <w:rsid w:val="00220F01"/>
    <w:rsid w:val="00223B25"/>
    <w:rsid w:val="00224F91"/>
    <w:rsid w:val="00227958"/>
    <w:rsid w:val="0023645D"/>
    <w:rsid w:val="00237716"/>
    <w:rsid w:val="00240444"/>
    <w:rsid w:val="0024168C"/>
    <w:rsid w:val="002504E8"/>
    <w:rsid w:val="002506B6"/>
    <w:rsid w:val="002519B1"/>
    <w:rsid w:val="00254382"/>
    <w:rsid w:val="00256FAE"/>
    <w:rsid w:val="00257468"/>
    <w:rsid w:val="00270286"/>
    <w:rsid w:val="0027031E"/>
    <w:rsid w:val="00277DF6"/>
    <w:rsid w:val="002804A9"/>
    <w:rsid w:val="00280762"/>
    <w:rsid w:val="002829A0"/>
    <w:rsid w:val="0028703B"/>
    <w:rsid w:val="002942DC"/>
    <w:rsid w:val="002976FA"/>
    <w:rsid w:val="002A0A1E"/>
    <w:rsid w:val="002A136B"/>
    <w:rsid w:val="002A2062"/>
    <w:rsid w:val="002A25C1"/>
    <w:rsid w:val="002A31A1"/>
    <w:rsid w:val="002A5EBE"/>
    <w:rsid w:val="002B3283"/>
    <w:rsid w:val="002B3EEF"/>
    <w:rsid w:val="002B6527"/>
    <w:rsid w:val="002B7E74"/>
    <w:rsid w:val="002C135C"/>
    <w:rsid w:val="002C5E60"/>
    <w:rsid w:val="002C6AC7"/>
    <w:rsid w:val="002C75E4"/>
    <w:rsid w:val="002D18C2"/>
    <w:rsid w:val="002D1999"/>
    <w:rsid w:val="002D4867"/>
    <w:rsid w:val="002D5B6E"/>
    <w:rsid w:val="002E2201"/>
    <w:rsid w:val="002E37F5"/>
    <w:rsid w:val="002E65D5"/>
    <w:rsid w:val="002E6E1F"/>
    <w:rsid w:val="002F1677"/>
    <w:rsid w:val="002F5938"/>
    <w:rsid w:val="002F63E3"/>
    <w:rsid w:val="002F74D7"/>
    <w:rsid w:val="0030124B"/>
    <w:rsid w:val="00303E18"/>
    <w:rsid w:val="00313D3A"/>
    <w:rsid w:val="00316D53"/>
    <w:rsid w:val="00321386"/>
    <w:rsid w:val="00321F64"/>
    <w:rsid w:val="003336BD"/>
    <w:rsid w:val="00337C73"/>
    <w:rsid w:val="00341FC1"/>
    <w:rsid w:val="00344145"/>
    <w:rsid w:val="003510DE"/>
    <w:rsid w:val="003567A0"/>
    <w:rsid w:val="00357B68"/>
    <w:rsid w:val="003628D6"/>
    <w:rsid w:val="00363D25"/>
    <w:rsid w:val="0037040B"/>
    <w:rsid w:val="0037488B"/>
    <w:rsid w:val="00374E37"/>
    <w:rsid w:val="00375BCC"/>
    <w:rsid w:val="00377EF3"/>
    <w:rsid w:val="00382801"/>
    <w:rsid w:val="00384D75"/>
    <w:rsid w:val="003873F9"/>
    <w:rsid w:val="00387A6D"/>
    <w:rsid w:val="003921D8"/>
    <w:rsid w:val="003A2C9E"/>
    <w:rsid w:val="003B0592"/>
    <w:rsid w:val="003B0752"/>
    <w:rsid w:val="003B089B"/>
    <w:rsid w:val="003B2193"/>
    <w:rsid w:val="003B45A7"/>
    <w:rsid w:val="003C310E"/>
    <w:rsid w:val="003C4098"/>
    <w:rsid w:val="003C43D9"/>
    <w:rsid w:val="003C58AB"/>
    <w:rsid w:val="003E471F"/>
    <w:rsid w:val="003F1BC5"/>
    <w:rsid w:val="003F3BFF"/>
    <w:rsid w:val="004010AB"/>
    <w:rsid w:val="00406285"/>
    <w:rsid w:val="00407B71"/>
    <w:rsid w:val="00412116"/>
    <w:rsid w:val="00420689"/>
    <w:rsid w:val="00420C78"/>
    <w:rsid w:val="00425061"/>
    <w:rsid w:val="004320F3"/>
    <w:rsid w:val="0043686A"/>
    <w:rsid w:val="00440593"/>
    <w:rsid w:val="00441069"/>
    <w:rsid w:val="00444636"/>
    <w:rsid w:val="00453869"/>
    <w:rsid w:val="00453FB4"/>
    <w:rsid w:val="004613C1"/>
    <w:rsid w:val="004621FD"/>
    <w:rsid w:val="00462AD8"/>
    <w:rsid w:val="00464FA7"/>
    <w:rsid w:val="004711EC"/>
    <w:rsid w:val="00475364"/>
    <w:rsid w:val="00477056"/>
    <w:rsid w:val="00480BC7"/>
    <w:rsid w:val="004871AA"/>
    <w:rsid w:val="004920AF"/>
    <w:rsid w:val="00495DEF"/>
    <w:rsid w:val="004A53ED"/>
    <w:rsid w:val="004B3022"/>
    <w:rsid w:val="004B6A5C"/>
    <w:rsid w:val="004C211F"/>
    <w:rsid w:val="004C2630"/>
    <w:rsid w:val="004C77B4"/>
    <w:rsid w:val="004D3CA5"/>
    <w:rsid w:val="004D6717"/>
    <w:rsid w:val="004E251A"/>
    <w:rsid w:val="004E3BA5"/>
    <w:rsid w:val="004E78FD"/>
    <w:rsid w:val="004E7AD7"/>
    <w:rsid w:val="004F4E93"/>
    <w:rsid w:val="004F4FC2"/>
    <w:rsid w:val="004F5032"/>
    <w:rsid w:val="004F67B0"/>
    <w:rsid w:val="004F7011"/>
    <w:rsid w:val="00506893"/>
    <w:rsid w:val="00506DAE"/>
    <w:rsid w:val="00507AC6"/>
    <w:rsid w:val="00515D9C"/>
    <w:rsid w:val="005163FC"/>
    <w:rsid w:val="00521CA6"/>
    <w:rsid w:val="00521E58"/>
    <w:rsid w:val="0052660B"/>
    <w:rsid w:val="00531FBD"/>
    <w:rsid w:val="0053366A"/>
    <w:rsid w:val="00535F11"/>
    <w:rsid w:val="0053620C"/>
    <w:rsid w:val="00540023"/>
    <w:rsid w:val="00541FB6"/>
    <w:rsid w:val="00543D26"/>
    <w:rsid w:val="00544F5C"/>
    <w:rsid w:val="00547C97"/>
    <w:rsid w:val="00552F64"/>
    <w:rsid w:val="0055723B"/>
    <w:rsid w:val="00562793"/>
    <w:rsid w:val="00565AA5"/>
    <w:rsid w:val="00571642"/>
    <w:rsid w:val="0057498E"/>
    <w:rsid w:val="005842DF"/>
    <w:rsid w:val="00585698"/>
    <w:rsid w:val="00587BF6"/>
    <w:rsid w:val="005928A8"/>
    <w:rsid w:val="005A09FF"/>
    <w:rsid w:val="005A7B61"/>
    <w:rsid w:val="005A7C83"/>
    <w:rsid w:val="005B3D2E"/>
    <w:rsid w:val="005C54D9"/>
    <w:rsid w:val="005C5777"/>
    <w:rsid w:val="005C5FF3"/>
    <w:rsid w:val="005C67C0"/>
    <w:rsid w:val="005D473F"/>
    <w:rsid w:val="005D733A"/>
    <w:rsid w:val="005E23FC"/>
    <w:rsid w:val="005E41BD"/>
    <w:rsid w:val="00600C8E"/>
    <w:rsid w:val="006037B8"/>
    <w:rsid w:val="006037EC"/>
    <w:rsid w:val="00611679"/>
    <w:rsid w:val="00613D7D"/>
    <w:rsid w:val="0062460D"/>
    <w:rsid w:val="0062750B"/>
    <w:rsid w:val="00627F66"/>
    <w:rsid w:val="00631100"/>
    <w:rsid w:val="006370F3"/>
    <w:rsid w:val="0064161A"/>
    <w:rsid w:val="00644C15"/>
    <w:rsid w:val="00647063"/>
    <w:rsid w:val="006531AF"/>
    <w:rsid w:val="0065411C"/>
    <w:rsid w:val="006564DB"/>
    <w:rsid w:val="00660EE3"/>
    <w:rsid w:val="00666E64"/>
    <w:rsid w:val="00674429"/>
    <w:rsid w:val="0067514A"/>
    <w:rsid w:val="00675899"/>
    <w:rsid w:val="00676B57"/>
    <w:rsid w:val="0067700B"/>
    <w:rsid w:val="00687622"/>
    <w:rsid w:val="00687993"/>
    <w:rsid w:val="0069251E"/>
    <w:rsid w:val="006B2A86"/>
    <w:rsid w:val="006B4330"/>
    <w:rsid w:val="006B56D3"/>
    <w:rsid w:val="006B7083"/>
    <w:rsid w:val="006C00E4"/>
    <w:rsid w:val="006D4748"/>
    <w:rsid w:val="006D5E0C"/>
    <w:rsid w:val="006E4A23"/>
    <w:rsid w:val="006E73E6"/>
    <w:rsid w:val="006F1803"/>
    <w:rsid w:val="006F2718"/>
    <w:rsid w:val="006F3AD0"/>
    <w:rsid w:val="006F45BD"/>
    <w:rsid w:val="00702DEA"/>
    <w:rsid w:val="007120F8"/>
    <w:rsid w:val="00713555"/>
    <w:rsid w:val="00713799"/>
    <w:rsid w:val="007219F0"/>
    <w:rsid w:val="00732467"/>
    <w:rsid w:val="00740214"/>
    <w:rsid w:val="00742005"/>
    <w:rsid w:val="00750512"/>
    <w:rsid w:val="00751AA7"/>
    <w:rsid w:val="0075348E"/>
    <w:rsid w:val="00755CC9"/>
    <w:rsid w:val="00756CC0"/>
    <w:rsid w:val="00760030"/>
    <w:rsid w:val="00762A9C"/>
    <w:rsid w:val="00762B95"/>
    <w:rsid w:val="007730B1"/>
    <w:rsid w:val="00776FE1"/>
    <w:rsid w:val="00781850"/>
    <w:rsid w:val="00782222"/>
    <w:rsid w:val="00784454"/>
    <w:rsid w:val="00792F87"/>
    <w:rsid w:val="007936ED"/>
    <w:rsid w:val="007972B1"/>
    <w:rsid w:val="007A5EB7"/>
    <w:rsid w:val="007B3DCF"/>
    <w:rsid w:val="007B5313"/>
    <w:rsid w:val="007B6388"/>
    <w:rsid w:val="007C0A5F"/>
    <w:rsid w:val="007C3C04"/>
    <w:rsid w:val="007C4AD2"/>
    <w:rsid w:val="007C7651"/>
    <w:rsid w:val="007D0B5A"/>
    <w:rsid w:val="007D2AFE"/>
    <w:rsid w:val="007D6BC2"/>
    <w:rsid w:val="007E1DCA"/>
    <w:rsid w:val="007E7A46"/>
    <w:rsid w:val="007F0A03"/>
    <w:rsid w:val="007F17EC"/>
    <w:rsid w:val="007F734F"/>
    <w:rsid w:val="00800A83"/>
    <w:rsid w:val="008026AE"/>
    <w:rsid w:val="0080385F"/>
    <w:rsid w:val="00803F3C"/>
    <w:rsid w:val="00804CFE"/>
    <w:rsid w:val="008053FD"/>
    <w:rsid w:val="00805714"/>
    <w:rsid w:val="00810629"/>
    <w:rsid w:val="00811C94"/>
    <w:rsid w:val="00811CF1"/>
    <w:rsid w:val="0081394F"/>
    <w:rsid w:val="00817B14"/>
    <w:rsid w:val="00821319"/>
    <w:rsid w:val="00827BB7"/>
    <w:rsid w:val="00832C24"/>
    <w:rsid w:val="0083703D"/>
    <w:rsid w:val="0083765C"/>
    <w:rsid w:val="008419C0"/>
    <w:rsid w:val="008438D7"/>
    <w:rsid w:val="00846618"/>
    <w:rsid w:val="00860E5A"/>
    <w:rsid w:val="00867AB6"/>
    <w:rsid w:val="008742C4"/>
    <w:rsid w:val="00875CAF"/>
    <w:rsid w:val="0087762B"/>
    <w:rsid w:val="00881176"/>
    <w:rsid w:val="00885858"/>
    <w:rsid w:val="00886AEC"/>
    <w:rsid w:val="008923A4"/>
    <w:rsid w:val="00894C58"/>
    <w:rsid w:val="008A26EE"/>
    <w:rsid w:val="008A4EE1"/>
    <w:rsid w:val="008A50E2"/>
    <w:rsid w:val="008A6D28"/>
    <w:rsid w:val="008A7EA2"/>
    <w:rsid w:val="008B6AD3"/>
    <w:rsid w:val="008C49C0"/>
    <w:rsid w:val="008C68C2"/>
    <w:rsid w:val="008C73F3"/>
    <w:rsid w:val="008C7B7A"/>
    <w:rsid w:val="008D7904"/>
    <w:rsid w:val="008E6816"/>
    <w:rsid w:val="008F1BC1"/>
    <w:rsid w:val="008F3FAC"/>
    <w:rsid w:val="00901AE0"/>
    <w:rsid w:val="00902165"/>
    <w:rsid w:val="00903062"/>
    <w:rsid w:val="00903E76"/>
    <w:rsid w:val="00906B62"/>
    <w:rsid w:val="00910044"/>
    <w:rsid w:val="009122B1"/>
    <w:rsid w:val="00913129"/>
    <w:rsid w:val="00915974"/>
    <w:rsid w:val="00917C70"/>
    <w:rsid w:val="009228DF"/>
    <w:rsid w:val="00924E84"/>
    <w:rsid w:val="00925708"/>
    <w:rsid w:val="0093195C"/>
    <w:rsid w:val="00932B74"/>
    <w:rsid w:val="00940011"/>
    <w:rsid w:val="00942005"/>
    <w:rsid w:val="009456BD"/>
    <w:rsid w:val="009459C8"/>
    <w:rsid w:val="0094656E"/>
    <w:rsid w:val="00947FCC"/>
    <w:rsid w:val="00961069"/>
    <w:rsid w:val="00966F68"/>
    <w:rsid w:val="00970CC6"/>
    <w:rsid w:val="00972996"/>
    <w:rsid w:val="00972EBE"/>
    <w:rsid w:val="00973FD8"/>
    <w:rsid w:val="00976938"/>
    <w:rsid w:val="0098140A"/>
    <w:rsid w:val="009858BD"/>
    <w:rsid w:val="00985A10"/>
    <w:rsid w:val="0099488A"/>
    <w:rsid w:val="009A3DB0"/>
    <w:rsid w:val="009B131A"/>
    <w:rsid w:val="009B1DCC"/>
    <w:rsid w:val="009C095E"/>
    <w:rsid w:val="009C258A"/>
    <w:rsid w:val="009C3543"/>
    <w:rsid w:val="009D0470"/>
    <w:rsid w:val="009D6701"/>
    <w:rsid w:val="009D7716"/>
    <w:rsid w:val="009E3BF4"/>
    <w:rsid w:val="009E435D"/>
    <w:rsid w:val="009E510B"/>
    <w:rsid w:val="009E5475"/>
    <w:rsid w:val="009F29F6"/>
    <w:rsid w:val="00A039CD"/>
    <w:rsid w:val="00A061D7"/>
    <w:rsid w:val="00A06BDA"/>
    <w:rsid w:val="00A075B1"/>
    <w:rsid w:val="00A104CF"/>
    <w:rsid w:val="00A1463C"/>
    <w:rsid w:val="00A203FA"/>
    <w:rsid w:val="00A2309D"/>
    <w:rsid w:val="00A30E81"/>
    <w:rsid w:val="00A3153D"/>
    <w:rsid w:val="00A3208D"/>
    <w:rsid w:val="00A34804"/>
    <w:rsid w:val="00A4106E"/>
    <w:rsid w:val="00A422DF"/>
    <w:rsid w:val="00A47F2B"/>
    <w:rsid w:val="00A5572D"/>
    <w:rsid w:val="00A65C48"/>
    <w:rsid w:val="00A67B50"/>
    <w:rsid w:val="00A72471"/>
    <w:rsid w:val="00A75C9F"/>
    <w:rsid w:val="00A902E2"/>
    <w:rsid w:val="00A91089"/>
    <w:rsid w:val="00A941CF"/>
    <w:rsid w:val="00A973E9"/>
    <w:rsid w:val="00AA1041"/>
    <w:rsid w:val="00AC5E67"/>
    <w:rsid w:val="00AC71D3"/>
    <w:rsid w:val="00AD4104"/>
    <w:rsid w:val="00AD4A6E"/>
    <w:rsid w:val="00AE1EE2"/>
    <w:rsid w:val="00AE2601"/>
    <w:rsid w:val="00AF2554"/>
    <w:rsid w:val="00AF4255"/>
    <w:rsid w:val="00AF5076"/>
    <w:rsid w:val="00B04C42"/>
    <w:rsid w:val="00B05735"/>
    <w:rsid w:val="00B151B3"/>
    <w:rsid w:val="00B15645"/>
    <w:rsid w:val="00B22F6A"/>
    <w:rsid w:val="00B23F5A"/>
    <w:rsid w:val="00B24F82"/>
    <w:rsid w:val="00B25314"/>
    <w:rsid w:val="00B26AFA"/>
    <w:rsid w:val="00B273B4"/>
    <w:rsid w:val="00B27778"/>
    <w:rsid w:val="00B31114"/>
    <w:rsid w:val="00B32FFC"/>
    <w:rsid w:val="00B358EE"/>
    <w:rsid w:val="00B35935"/>
    <w:rsid w:val="00B37197"/>
    <w:rsid w:val="00B37E63"/>
    <w:rsid w:val="00B444A2"/>
    <w:rsid w:val="00B44753"/>
    <w:rsid w:val="00B52836"/>
    <w:rsid w:val="00B56E0D"/>
    <w:rsid w:val="00B62CFB"/>
    <w:rsid w:val="00B63E2C"/>
    <w:rsid w:val="00B65922"/>
    <w:rsid w:val="00B66FF0"/>
    <w:rsid w:val="00B72D61"/>
    <w:rsid w:val="00B7365E"/>
    <w:rsid w:val="00B73E7E"/>
    <w:rsid w:val="00B74C60"/>
    <w:rsid w:val="00B75E4E"/>
    <w:rsid w:val="00B766D8"/>
    <w:rsid w:val="00B8231A"/>
    <w:rsid w:val="00B95D0F"/>
    <w:rsid w:val="00B97251"/>
    <w:rsid w:val="00B9736C"/>
    <w:rsid w:val="00BA13C3"/>
    <w:rsid w:val="00BB1516"/>
    <w:rsid w:val="00BB2E10"/>
    <w:rsid w:val="00BB3D21"/>
    <w:rsid w:val="00BB45BA"/>
    <w:rsid w:val="00BB55C0"/>
    <w:rsid w:val="00BC0920"/>
    <w:rsid w:val="00BC0B25"/>
    <w:rsid w:val="00BC541D"/>
    <w:rsid w:val="00BC6995"/>
    <w:rsid w:val="00BC7E1A"/>
    <w:rsid w:val="00BD3441"/>
    <w:rsid w:val="00BD5D28"/>
    <w:rsid w:val="00BD619F"/>
    <w:rsid w:val="00BE357F"/>
    <w:rsid w:val="00BE3A74"/>
    <w:rsid w:val="00BF1230"/>
    <w:rsid w:val="00BF39F0"/>
    <w:rsid w:val="00BF48F6"/>
    <w:rsid w:val="00BF746D"/>
    <w:rsid w:val="00BF7AF8"/>
    <w:rsid w:val="00C007CA"/>
    <w:rsid w:val="00C05C8E"/>
    <w:rsid w:val="00C10139"/>
    <w:rsid w:val="00C11FDF"/>
    <w:rsid w:val="00C238EE"/>
    <w:rsid w:val="00C243A7"/>
    <w:rsid w:val="00C33356"/>
    <w:rsid w:val="00C338E8"/>
    <w:rsid w:val="00C461C4"/>
    <w:rsid w:val="00C47533"/>
    <w:rsid w:val="00C5004D"/>
    <w:rsid w:val="00C508FF"/>
    <w:rsid w:val="00C520F7"/>
    <w:rsid w:val="00C54D79"/>
    <w:rsid w:val="00C572C4"/>
    <w:rsid w:val="00C633EE"/>
    <w:rsid w:val="00C731BB"/>
    <w:rsid w:val="00C752F1"/>
    <w:rsid w:val="00C80FC8"/>
    <w:rsid w:val="00C81961"/>
    <w:rsid w:val="00C846A2"/>
    <w:rsid w:val="00C90BA4"/>
    <w:rsid w:val="00C918E7"/>
    <w:rsid w:val="00CA00FD"/>
    <w:rsid w:val="00CA151C"/>
    <w:rsid w:val="00CA23A2"/>
    <w:rsid w:val="00CA3271"/>
    <w:rsid w:val="00CA4A13"/>
    <w:rsid w:val="00CA68EA"/>
    <w:rsid w:val="00CB0BD4"/>
    <w:rsid w:val="00CB0DA4"/>
    <w:rsid w:val="00CB1900"/>
    <w:rsid w:val="00CB2668"/>
    <w:rsid w:val="00CB43C1"/>
    <w:rsid w:val="00CB68B1"/>
    <w:rsid w:val="00CC06D8"/>
    <w:rsid w:val="00CC50A9"/>
    <w:rsid w:val="00CD0544"/>
    <w:rsid w:val="00CD077D"/>
    <w:rsid w:val="00CE5183"/>
    <w:rsid w:val="00CF15E3"/>
    <w:rsid w:val="00CF2A6F"/>
    <w:rsid w:val="00CF65B0"/>
    <w:rsid w:val="00D00358"/>
    <w:rsid w:val="00D044D9"/>
    <w:rsid w:val="00D13E83"/>
    <w:rsid w:val="00D15229"/>
    <w:rsid w:val="00D157D4"/>
    <w:rsid w:val="00D204CA"/>
    <w:rsid w:val="00D319EA"/>
    <w:rsid w:val="00D36A50"/>
    <w:rsid w:val="00D45705"/>
    <w:rsid w:val="00D544EA"/>
    <w:rsid w:val="00D573CE"/>
    <w:rsid w:val="00D60561"/>
    <w:rsid w:val="00D61907"/>
    <w:rsid w:val="00D62630"/>
    <w:rsid w:val="00D651F2"/>
    <w:rsid w:val="00D675C7"/>
    <w:rsid w:val="00D73323"/>
    <w:rsid w:val="00D73CAF"/>
    <w:rsid w:val="00D8341C"/>
    <w:rsid w:val="00D873CE"/>
    <w:rsid w:val="00D92732"/>
    <w:rsid w:val="00D93664"/>
    <w:rsid w:val="00D94BA2"/>
    <w:rsid w:val="00DA3887"/>
    <w:rsid w:val="00DB0475"/>
    <w:rsid w:val="00DB2A6D"/>
    <w:rsid w:val="00DB318E"/>
    <w:rsid w:val="00DB4BA6"/>
    <w:rsid w:val="00DB4D6B"/>
    <w:rsid w:val="00DB7D29"/>
    <w:rsid w:val="00DC027C"/>
    <w:rsid w:val="00DC07D5"/>
    <w:rsid w:val="00DC2302"/>
    <w:rsid w:val="00DC4A14"/>
    <w:rsid w:val="00DC5047"/>
    <w:rsid w:val="00DC6651"/>
    <w:rsid w:val="00DD4E5D"/>
    <w:rsid w:val="00DE3D00"/>
    <w:rsid w:val="00DE50C1"/>
    <w:rsid w:val="00DF7DD9"/>
    <w:rsid w:val="00E04378"/>
    <w:rsid w:val="00E0568F"/>
    <w:rsid w:val="00E06F50"/>
    <w:rsid w:val="00E138E0"/>
    <w:rsid w:val="00E221B2"/>
    <w:rsid w:val="00E3132E"/>
    <w:rsid w:val="00E347D5"/>
    <w:rsid w:val="00E36EA0"/>
    <w:rsid w:val="00E461A6"/>
    <w:rsid w:val="00E471A1"/>
    <w:rsid w:val="00E5058E"/>
    <w:rsid w:val="00E50CFB"/>
    <w:rsid w:val="00E53A83"/>
    <w:rsid w:val="00E61F30"/>
    <w:rsid w:val="00E657E1"/>
    <w:rsid w:val="00E659D6"/>
    <w:rsid w:val="00E66DAD"/>
    <w:rsid w:val="00E6745A"/>
    <w:rsid w:val="00E67DF0"/>
    <w:rsid w:val="00E7274C"/>
    <w:rsid w:val="00E74E00"/>
    <w:rsid w:val="00E75C57"/>
    <w:rsid w:val="00E76401"/>
    <w:rsid w:val="00E76A4E"/>
    <w:rsid w:val="00E81F5D"/>
    <w:rsid w:val="00E86F85"/>
    <w:rsid w:val="00E9626F"/>
    <w:rsid w:val="00EB075D"/>
    <w:rsid w:val="00EB2CBE"/>
    <w:rsid w:val="00EC08BD"/>
    <w:rsid w:val="00EC338F"/>
    <w:rsid w:val="00EC40AD"/>
    <w:rsid w:val="00EC5063"/>
    <w:rsid w:val="00EC787A"/>
    <w:rsid w:val="00ED5A4C"/>
    <w:rsid w:val="00ED72D3"/>
    <w:rsid w:val="00EE430A"/>
    <w:rsid w:val="00EE4DAB"/>
    <w:rsid w:val="00EE5A73"/>
    <w:rsid w:val="00EF29AB"/>
    <w:rsid w:val="00EF5413"/>
    <w:rsid w:val="00EF56AF"/>
    <w:rsid w:val="00EF6CBF"/>
    <w:rsid w:val="00EF7785"/>
    <w:rsid w:val="00F02493"/>
    <w:rsid w:val="00F02C40"/>
    <w:rsid w:val="00F0566E"/>
    <w:rsid w:val="00F05C43"/>
    <w:rsid w:val="00F1213B"/>
    <w:rsid w:val="00F15368"/>
    <w:rsid w:val="00F163C9"/>
    <w:rsid w:val="00F16D33"/>
    <w:rsid w:val="00F16DC8"/>
    <w:rsid w:val="00F23CAB"/>
    <w:rsid w:val="00F24917"/>
    <w:rsid w:val="00F250B8"/>
    <w:rsid w:val="00F27246"/>
    <w:rsid w:val="00F30ADB"/>
    <w:rsid w:val="00F30D40"/>
    <w:rsid w:val="00F3205E"/>
    <w:rsid w:val="00F3484F"/>
    <w:rsid w:val="00F3627A"/>
    <w:rsid w:val="00F410DF"/>
    <w:rsid w:val="00F41440"/>
    <w:rsid w:val="00F4764C"/>
    <w:rsid w:val="00F55D97"/>
    <w:rsid w:val="00F60847"/>
    <w:rsid w:val="00F61A5F"/>
    <w:rsid w:val="00F62212"/>
    <w:rsid w:val="00F662C5"/>
    <w:rsid w:val="00F66CB7"/>
    <w:rsid w:val="00F80B54"/>
    <w:rsid w:val="00F8225E"/>
    <w:rsid w:val="00F83C5F"/>
    <w:rsid w:val="00F84EEF"/>
    <w:rsid w:val="00F85EDD"/>
    <w:rsid w:val="00F86418"/>
    <w:rsid w:val="00F911AB"/>
    <w:rsid w:val="00F91391"/>
    <w:rsid w:val="00F918F6"/>
    <w:rsid w:val="00F92413"/>
    <w:rsid w:val="00F9297B"/>
    <w:rsid w:val="00F92FF4"/>
    <w:rsid w:val="00F93408"/>
    <w:rsid w:val="00F9629F"/>
    <w:rsid w:val="00F96645"/>
    <w:rsid w:val="00FA2057"/>
    <w:rsid w:val="00FA6611"/>
    <w:rsid w:val="00FA7661"/>
    <w:rsid w:val="00FB5230"/>
    <w:rsid w:val="00FD350A"/>
    <w:rsid w:val="00FE4236"/>
    <w:rsid w:val="00FE51FD"/>
    <w:rsid w:val="00FE6166"/>
    <w:rsid w:val="00FF02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B47CFD"/>
  <w15:docId w15:val="{BA2849BB-A7B0-4911-9D1D-E983C95F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E23FC"/>
    <w:pPr>
      <w:keepNext/>
      <w:ind w:left="709"/>
      <w:outlineLvl w:val="1"/>
    </w:pPr>
    <w:rPr>
      <w:sz w:val="28"/>
    </w:rPr>
  </w:style>
  <w:style w:type="paragraph" w:styleId="3">
    <w:name w:val="heading 3"/>
    <w:basedOn w:val="a"/>
    <w:next w:val="a"/>
    <w:link w:val="30"/>
    <w:qFormat/>
    <w:rsid w:val="005E23FC"/>
    <w:pPr>
      <w:keepNext/>
      <w:spacing w:before="240" w:after="60"/>
      <w:outlineLvl w:val="2"/>
    </w:pPr>
    <w:rPr>
      <w:rFonts w:ascii="Arial" w:hAnsi="Arial" w:cs="Arial"/>
      <w:b/>
      <w:bCs/>
      <w:sz w:val="26"/>
      <w:szCs w:val="26"/>
    </w:rPr>
  </w:style>
  <w:style w:type="paragraph" w:styleId="6">
    <w:name w:val="heading 6"/>
    <w:basedOn w:val="a"/>
    <w:next w:val="a"/>
    <w:link w:val="60"/>
    <w:semiHidden/>
    <w:unhideWhenUsed/>
    <w:qFormat/>
    <w:rsid w:val="005E23FC"/>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5">
    <w:name w:val="footer"/>
    <w:basedOn w:val="a"/>
    <w:link w:val="a6"/>
    <w:uiPriority w:val="99"/>
    <w:pPr>
      <w:tabs>
        <w:tab w:val="center" w:pos="4153"/>
        <w:tab w:val="right" w:pos="8306"/>
      </w:tabs>
    </w:pPr>
  </w:style>
  <w:style w:type="paragraph" w:styleId="a7">
    <w:name w:val="header"/>
    <w:basedOn w:val="a"/>
    <w:pPr>
      <w:tabs>
        <w:tab w:val="center" w:pos="4153"/>
        <w:tab w:val="right" w:pos="8306"/>
      </w:tabs>
    </w:pPr>
  </w:style>
  <w:style w:type="character" w:styleId="a8">
    <w:name w:val="page number"/>
    <w:basedOn w:val="a0"/>
  </w:style>
  <w:style w:type="paragraph" w:styleId="a9">
    <w:name w:val="Balloon Text"/>
    <w:basedOn w:val="a"/>
    <w:link w:val="aa"/>
    <w:rsid w:val="001B2D1C"/>
    <w:rPr>
      <w:rFonts w:ascii="Tahoma" w:hAnsi="Tahoma" w:cs="Tahoma"/>
      <w:sz w:val="16"/>
      <w:szCs w:val="16"/>
    </w:rPr>
  </w:style>
  <w:style w:type="character" w:customStyle="1" w:styleId="aa">
    <w:name w:val="Текст выноски Знак"/>
    <w:basedOn w:val="a0"/>
    <w:link w:val="a9"/>
    <w:rsid w:val="001B2D1C"/>
    <w:rPr>
      <w:rFonts w:ascii="Tahoma" w:hAnsi="Tahoma" w:cs="Tahoma"/>
      <w:sz w:val="16"/>
      <w:szCs w:val="16"/>
    </w:rPr>
  </w:style>
  <w:style w:type="character" w:customStyle="1" w:styleId="20">
    <w:name w:val="Заголовок 2 Знак"/>
    <w:basedOn w:val="a0"/>
    <w:link w:val="2"/>
    <w:rsid w:val="005E23FC"/>
    <w:rPr>
      <w:sz w:val="28"/>
    </w:rPr>
  </w:style>
  <w:style w:type="character" w:customStyle="1" w:styleId="30">
    <w:name w:val="Заголовок 3 Знак"/>
    <w:basedOn w:val="a0"/>
    <w:link w:val="3"/>
    <w:rsid w:val="005E23FC"/>
    <w:rPr>
      <w:rFonts w:ascii="Arial" w:hAnsi="Arial" w:cs="Arial"/>
      <w:b/>
      <w:bCs/>
      <w:sz w:val="26"/>
      <w:szCs w:val="26"/>
    </w:rPr>
  </w:style>
  <w:style w:type="character" w:customStyle="1" w:styleId="60">
    <w:name w:val="Заголовок 6 Знак"/>
    <w:basedOn w:val="a0"/>
    <w:link w:val="6"/>
    <w:semiHidden/>
    <w:rsid w:val="005E23FC"/>
    <w:rPr>
      <w:rFonts w:ascii="Calibri" w:hAnsi="Calibri"/>
      <w:b/>
      <w:bCs/>
      <w:sz w:val="22"/>
      <w:szCs w:val="22"/>
    </w:rPr>
  </w:style>
  <w:style w:type="paragraph" w:customStyle="1" w:styleId="dash041e0431044b0447043d044b0439">
    <w:name w:val="dash041e_0431_044b_0447_043d_044b_0439"/>
    <w:basedOn w:val="a"/>
    <w:rsid w:val="005E23FC"/>
    <w:pPr>
      <w:spacing w:before="100" w:beforeAutospacing="1" w:after="100" w:afterAutospacing="1"/>
    </w:pPr>
    <w:rPr>
      <w:sz w:val="24"/>
      <w:szCs w:val="24"/>
    </w:rPr>
  </w:style>
  <w:style w:type="paragraph" w:customStyle="1" w:styleId="ConsPlusTitle">
    <w:name w:val="ConsPlusTitle"/>
    <w:rsid w:val="005E23FC"/>
    <w:pPr>
      <w:autoSpaceDE w:val="0"/>
      <w:autoSpaceDN w:val="0"/>
      <w:adjustRightInd w:val="0"/>
    </w:pPr>
    <w:rPr>
      <w:b/>
      <w:bCs/>
      <w:sz w:val="28"/>
      <w:szCs w:val="28"/>
    </w:rPr>
  </w:style>
  <w:style w:type="character" w:customStyle="1" w:styleId="dash041e0431044b0447043d044b0439char">
    <w:name w:val="dash041e_0431_044b_0447_043d_044b_0439__char"/>
    <w:basedOn w:val="a0"/>
    <w:rsid w:val="005E23FC"/>
  </w:style>
  <w:style w:type="character" w:styleId="ab">
    <w:name w:val="Hyperlink"/>
    <w:rsid w:val="005E23FC"/>
    <w:rPr>
      <w:color w:val="0000FF"/>
      <w:u w:val="single"/>
    </w:rPr>
  </w:style>
  <w:style w:type="paragraph" w:customStyle="1" w:styleId="dash042104420430043d0434043004400442043d044b04390020html">
    <w:name w:val="dash0421_0442_0430_043d_0434_0430_0440_0442_043d_044b_0439_0020html"/>
    <w:basedOn w:val="a"/>
    <w:rsid w:val="005E23FC"/>
    <w:pPr>
      <w:spacing w:before="100" w:beforeAutospacing="1" w:after="100" w:afterAutospacing="1"/>
    </w:pPr>
    <w:rPr>
      <w:sz w:val="24"/>
      <w:szCs w:val="24"/>
    </w:rPr>
  </w:style>
  <w:style w:type="paragraph" w:customStyle="1" w:styleId="consplusnormal">
    <w:name w:val="consplusnormal"/>
    <w:basedOn w:val="a"/>
    <w:rsid w:val="005E23FC"/>
    <w:pPr>
      <w:spacing w:before="100" w:beforeAutospacing="1" w:after="100" w:afterAutospacing="1"/>
    </w:pPr>
    <w:rPr>
      <w:sz w:val="24"/>
      <w:szCs w:val="24"/>
    </w:rPr>
  </w:style>
  <w:style w:type="paragraph" w:customStyle="1" w:styleId="ConsPlusNormal0">
    <w:name w:val="ConsPlusNormal"/>
    <w:rsid w:val="005E23FC"/>
    <w:pPr>
      <w:widowControl w:val="0"/>
      <w:autoSpaceDE w:val="0"/>
      <w:autoSpaceDN w:val="0"/>
      <w:adjustRightInd w:val="0"/>
      <w:ind w:firstLine="720"/>
    </w:pPr>
    <w:rPr>
      <w:rFonts w:ascii="Arial" w:hAnsi="Arial" w:cs="Arial"/>
      <w:sz w:val="16"/>
      <w:szCs w:val="16"/>
    </w:rPr>
  </w:style>
  <w:style w:type="character" w:customStyle="1" w:styleId="dash042104420430043d0434043004400442043d044b04390020htmlchar">
    <w:name w:val="dash0421_0442_0430_043d_0434_0430_0440_0442_043d_044b_0439_0020html__char"/>
    <w:basedOn w:val="a0"/>
    <w:rsid w:val="005E23FC"/>
  </w:style>
  <w:style w:type="character" w:customStyle="1" w:styleId="consplusnormalchar">
    <w:name w:val="consplusnormal__char"/>
    <w:basedOn w:val="a0"/>
    <w:rsid w:val="005E23FC"/>
  </w:style>
  <w:style w:type="character" w:styleId="ac">
    <w:name w:val="Strong"/>
    <w:qFormat/>
    <w:rsid w:val="005E23FC"/>
    <w:rPr>
      <w:b/>
      <w:bCs/>
    </w:rPr>
  </w:style>
  <w:style w:type="character" w:styleId="ad">
    <w:name w:val="Emphasis"/>
    <w:qFormat/>
    <w:rsid w:val="005E23FC"/>
    <w:rPr>
      <w:i/>
      <w:iCs/>
    </w:rPr>
  </w:style>
  <w:style w:type="paragraph" w:styleId="ae">
    <w:name w:val="Title"/>
    <w:basedOn w:val="a"/>
    <w:next w:val="a"/>
    <w:link w:val="af"/>
    <w:qFormat/>
    <w:rsid w:val="005E23FC"/>
    <w:pPr>
      <w:spacing w:before="240" w:after="60"/>
      <w:jc w:val="center"/>
      <w:outlineLvl w:val="0"/>
    </w:pPr>
    <w:rPr>
      <w:rFonts w:ascii="Cambria" w:hAnsi="Cambria"/>
      <w:b/>
      <w:bCs/>
      <w:kern w:val="28"/>
      <w:sz w:val="32"/>
      <w:szCs w:val="32"/>
    </w:rPr>
  </w:style>
  <w:style w:type="character" w:customStyle="1" w:styleId="af">
    <w:name w:val="Заголовок Знак"/>
    <w:basedOn w:val="a0"/>
    <w:link w:val="ae"/>
    <w:rsid w:val="005E23FC"/>
    <w:rPr>
      <w:rFonts w:ascii="Cambria" w:hAnsi="Cambria"/>
      <w:b/>
      <w:bCs/>
      <w:kern w:val="28"/>
      <w:sz w:val="32"/>
      <w:szCs w:val="32"/>
    </w:rPr>
  </w:style>
  <w:style w:type="paragraph" w:customStyle="1" w:styleId="ConsPlusNonformat">
    <w:name w:val="ConsPlusNonformat"/>
    <w:uiPriority w:val="99"/>
    <w:rsid w:val="005E23FC"/>
    <w:pPr>
      <w:autoSpaceDE w:val="0"/>
      <w:autoSpaceDN w:val="0"/>
      <w:adjustRightInd w:val="0"/>
    </w:pPr>
    <w:rPr>
      <w:rFonts w:ascii="Courier New" w:hAnsi="Courier New" w:cs="Courier New"/>
    </w:rPr>
  </w:style>
  <w:style w:type="paragraph" w:styleId="af0">
    <w:name w:val="List Paragraph"/>
    <w:basedOn w:val="a"/>
    <w:uiPriority w:val="34"/>
    <w:qFormat/>
    <w:rsid w:val="005E23FC"/>
    <w:pPr>
      <w:spacing w:after="200" w:line="276" w:lineRule="auto"/>
      <w:ind w:left="720"/>
      <w:contextualSpacing/>
    </w:pPr>
    <w:rPr>
      <w:rFonts w:ascii="Calibri" w:hAnsi="Calibri"/>
      <w:sz w:val="22"/>
      <w:szCs w:val="22"/>
    </w:rPr>
  </w:style>
  <w:style w:type="paragraph" w:styleId="21">
    <w:name w:val="Body Text Indent 2"/>
    <w:basedOn w:val="a"/>
    <w:link w:val="22"/>
    <w:rsid w:val="005E23FC"/>
    <w:pPr>
      <w:spacing w:after="120" w:line="480" w:lineRule="auto"/>
      <w:ind w:left="283"/>
    </w:pPr>
  </w:style>
  <w:style w:type="character" w:customStyle="1" w:styleId="22">
    <w:name w:val="Основной текст с отступом 2 Знак"/>
    <w:basedOn w:val="a0"/>
    <w:link w:val="21"/>
    <w:rsid w:val="005E23FC"/>
  </w:style>
  <w:style w:type="paragraph" w:styleId="af1">
    <w:name w:val="No Spacing"/>
    <w:uiPriority w:val="1"/>
    <w:qFormat/>
    <w:rsid w:val="005E23FC"/>
  </w:style>
  <w:style w:type="character" w:customStyle="1" w:styleId="a6">
    <w:name w:val="Нижний колонтитул Знак"/>
    <w:basedOn w:val="a0"/>
    <w:link w:val="a5"/>
    <w:uiPriority w:val="99"/>
    <w:rsid w:val="005E23FC"/>
  </w:style>
  <w:style w:type="character" w:styleId="af2">
    <w:name w:val="FollowedHyperlink"/>
    <w:basedOn w:val="a0"/>
    <w:semiHidden/>
    <w:unhideWhenUsed/>
    <w:rsid w:val="00C752F1"/>
    <w:rPr>
      <w:color w:val="800080" w:themeColor="followedHyperlink"/>
      <w:u w:val="single"/>
    </w:rPr>
  </w:style>
  <w:style w:type="character" w:customStyle="1" w:styleId="10">
    <w:name w:val="Неразрешенное упоминание1"/>
    <w:basedOn w:val="a0"/>
    <w:uiPriority w:val="99"/>
    <w:semiHidden/>
    <w:unhideWhenUsed/>
    <w:rsid w:val="008A50E2"/>
    <w:rPr>
      <w:color w:val="605E5C"/>
      <w:shd w:val="clear" w:color="auto" w:fill="E1DFDD"/>
    </w:rPr>
  </w:style>
  <w:style w:type="paragraph" w:styleId="af3">
    <w:name w:val="Subtitle"/>
    <w:basedOn w:val="a"/>
    <w:link w:val="af4"/>
    <w:qFormat/>
    <w:rsid w:val="0023645D"/>
    <w:pPr>
      <w:jc w:val="center"/>
    </w:pPr>
    <w:rPr>
      <w:sz w:val="24"/>
      <w:szCs w:val="24"/>
    </w:rPr>
  </w:style>
  <w:style w:type="character" w:customStyle="1" w:styleId="af4">
    <w:name w:val="Подзаголовок Знак"/>
    <w:basedOn w:val="a0"/>
    <w:link w:val="af3"/>
    <w:rsid w:val="002364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283904">
      <w:bodyDiv w:val="1"/>
      <w:marLeft w:val="0"/>
      <w:marRight w:val="0"/>
      <w:marTop w:val="0"/>
      <w:marBottom w:val="0"/>
      <w:divBdr>
        <w:top w:val="none" w:sz="0" w:space="0" w:color="auto"/>
        <w:left w:val="none" w:sz="0" w:space="0" w:color="auto"/>
        <w:bottom w:val="none" w:sz="0" w:space="0" w:color="auto"/>
        <w:right w:val="none" w:sz="0" w:space="0" w:color="auto"/>
      </w:divBdr>
    </w:div>
    <w:div w:id="1976643944">
      <w:bodyDiv w:val="1"/>
      <w:marLeft w:val="0"/>
      <w:marRight w:val="0"/>
      <w:marTop w:val="0"/>
      <w:marBottom w:val="0"/>
      <w:divBdr>
        <w:top w:val="none" w:sz="0" w:space="0" w:color="auto"/>
        <w:left w:val="none" w:sz="0" w:space="0" w:color="auto"/>
        <w:bottom w:val="none" w:sz="0" w:space="0" w:color="auto"/>
        <w:right w:val="none" w:sz="0" w:space="0" w:color="auto"/>
      </w:divBdr>
    </w:div>
    <w:div w:id="20117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KI\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2235F-AB2A-4023-8EA1-D852C6312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2</TotalTime>
  <Pages>29</Pages>
  <Words>11310</Words>
  <Characters>64471</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 Елена Викторовна</dc:creator>
  <cp:lastModifiedBy>Professional</cp:lastModifiedBy>
  <cp:revision>2</cp:revision>
  <cp:lastPrinted>2026-07-24T05:58:00Z</cp:lastPrinted>
  <dcterms:created xsi:type="dcterms:W3CDTF">2026-07-24T06:00:00Z</dcterms:created>
  <dcterms:modified xsi:type="dcterms:W3CDTF">2026-07-24T06:00:00Z</dcterms:modified>
</cp:coreProperties>
</file>